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C6FBD">
      <w:pPr>
        <w:ind w:firstLine="210" w:firstLineChars="100"/>
      </w:pP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-54610</wp:posOffset>
                </wp:positionV>
                <wp:extent cx="4161155" cy="2870200"/>
                <wp:effectExtent l="0" t="0" r="0" b="0"/>
                <wp:wrapNone/>
                <wp:docPr id="8186074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287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765AD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全媒体内容生产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：拥有融媒体、国企宣传、恒生电子HR‑SSC新媒体实习经历，掌握采编策划、直播执行、短视频拍摄剪辑、账号运维，具备内容生产到渠道分发全链路实操能力。</w:t>
                            </w:r>
                          </w:p>
                          <w:p w14:paraId="646CCBC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市场化运营实战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：三年自主票务运营经验，擅长私域运营、社群管理与数据分析，可独立完成项目闭环，理解用户增长与商业转化逻辑。</w:t>
                            </w:r>
                          </w:p>
                          <w:p w14:paraId="4974C88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雇主品牌&amp;招聘实操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：具备多渠道简历筛选、候选人邀约经验，可独立产出校招宣传内容，熟悉雇主品牌传播落地。</w:t>
                            </w:r>
                          </w:p>
                          <w:p w14:paraId="2FDF0BE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体制宣传合规素养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：参与国企宣传策划、舆情及媒体对接，熟悉公文与宣传审核流程，重视信息安全把控。</w:t>
                            </w:r>
                          </w:p>
                          <w:p w14:paraId="17BC2C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项目统筹协调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：可独立推进专题项目，擅长资源整合，高效对接多方主体完成落地执行。作方、内部部门推进项目执行。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2.7pt;margin-top:-4.3pt;height:226pt;width:327.65pt;z-index:251679744;mso-width-relative:page;mso-height-relative:page;" filled="f" stroked="f" coordsize="21600,21600" o:gfxdata="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UJvketgAAAAKAQAADwAAAAAAAAABACAAAAAiAAAAZHJzL2Rvd25yZXYueG1sUEsBAhQAFAAA&#10;AAgAh07iQHqbDOwoAgAAMg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7765AD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全媒体内容生产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：拥有融媒体、国企宣传、恒生电子HR‑SSC新媒体实习经历，掌握采编策划、直播执行、短视频拍摄剪辑、账号运维，具备内容生产到渠道分发全链路实操能力。</w:t>
                      </w:r>
                    </w:p>
                    <w:p w14:paraId="646CCBC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市场化运营实战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：三年自主票务运营经验，擅长私域运营、社群管理与数据分析，可独立完成项目闭环，理解用户增长与商业转化逻辑。</w:t>
                      </w:r>
                    </w:p>
                    <w:p w14:paraId="4974C88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雇主品牌&amp;招聘实操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：具备多渠道简历筛选、候选人邀约经验，可独立产出校招宣传内容，熟悉雇主品牌传播落地。</w:t>
                      </w:r>
                    </w:p>
                    <w:p w14:paraId="2FDF0BE3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体制宣传合规素养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：参与国企宣传策划、舆情及媒体对接，熟悉公文与宣传审核流程，重视信息安全把控。</w:t>
                      </w:r>
                    </w:p>
                    <w:p w14:paraId="17BC2C0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项目统筹协调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：可独立推进专题项目，擅长资源整合，高效对接多方主体完成落地执行。作方、内部部门推进项目执行。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-330835</wp:posOffset>
                </wp:positionV>
                <wp:extent cx="1360805" cy="352425"/>
                <wp:effectExtent l="0" t="0" r="0" b="9525"/>
                <wp:wrapNone/>
                <wp:docPr id="675931305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0805" cy="352425"/>
                          <a:chOff x="0" y="-55493"/>
                          <a:chExt cx="1361393" cy="393700"/>
                        </a:xfrm>
                      </wpg:grpSpPr>
                      <wps:wsp>
                        <wps:cNvPr id="423896941" name="文本框 101"/>
                        <wps:cNvSpPr txBox="1"/>
                        <wps:spPr>
                          <a:xfrm>
                            <a:off x="260303" y="-55493"/>
                            <a:ext cx="1101090" cy="393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224601">
                              <w:pPr>
                                <w:pStyle w:val="9"/>
                                <w:snapToGrid w:val="0"/>
                                <w:spacing w:after="0"/>
                                <w:ind w:firstLine="0" w:firstLineChars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核心优势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087564411" name="组合 1087564411"/>
                        <wpg:cNvGrpSpPr/>
                        <wpg:grpSpPr>
                          <a:xfrm>
                            <a:off x="0" y="0"/>
                            <a:ext cx="290830" cy="322580"/>
                            <a:chOff x="4767" y="1515"/>
                            <a:chExt cx="458" cy="458"/>
                          </a:xfrm>
                        </wpg:grpSpPr>
                        <wps:wsp>
                          <wps:cNvPr id="434524947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28809978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134.3pt;margin-top:-26.05pt;height:27.75pt;width:107.15pt;z-index:251678720;mso-width-relative:page;mso-height-relative:page;" coordorigin="0,-55493" coordsize="1361393,393700" o:gfxdata="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">
                <o:lock v:ext="edit" aspectratio="f"/>
                <v:shape id="文本框 101" o:spid="_x0000_s1026" o:spt="202" type="#_x0000_t202" style="position:absolute;left:260303;top:-55493;height:393700;width:1101090;" filled="f" stroked="f" coordsize="21600,21600" o:gfxdata="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c&#10;Ont2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5224601">
                        <w:pPr>
                          <w:pStyle w:val="9"/>
                          <w:snapToGrid w:val="0"/>
                          <w:spacing w:after="0"/>
                          <w:ind w:firstLine="0" w:firstLineChars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核心优势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22580;width:290830;" coordorigin="4767,1515" coordsize="458,458" o:gfxdata="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D8ER8jwgAAAOMAAAAPAAAAAAAAAAEAIAAAACIAAABkcnMvZG93bnJl&#10;di54bWxQSwECFAAUAAAACACHTuJAMy8FnjsAAAA5AAAAFQAAAAAAAAABACAAAAARAQAAZHJzL2dy&#10;b3Vwc2hhcGV4bWwueG1sUEsFBgAAAAAGAAYAYAEAAM4DAAAAAA==&#10;">
                  <o:lock v:ext="edit" aspectratio="f"/>
                  <v:shape id="矩形 90" o:spid="_x0000_s1026" o:spt="3" type="#_x0000_t3" style="position:absolute;left:4767;top:1515;height:458;width:458;v-text-anchor:middle;" fillcolor="#5694C3" filled="t" stroked="f" coordsize="21600,21600" o:gfxdata="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jtrZzMQAAADiAAAADwAAAAAAAAABACAAAAAiAAAAZHJzL2Rvd25yZXYueG1sUEsBAhQAFAAAAAgA&#10;h07iQDMvBZ47AAAAOQAAABAAAAAAAAAAAQAgAAAAEwEAAGRycy9zaGFwZXhtbC54bWxQSwUGAAAA&#10;AAYABgBbAQAAvQ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854;top:1610;height:277;width:306;v-text-anchor:middle;" fillcolor="#FFFFFF" filled="t" stroked="f" coordsize="63,57" o:gfxdata="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W&#10;zWO4wwAAAOMAAAAPAAAAAAAAAAEAIAAAACIAAABkcnMvZG93bnJldi54bWxQSwECFAAUAAAACACH&#10;TuJAMy8FnjsAAAA5AAAAEAAAAAAAAAABACAAAAASAQAAZHJzL3NoYXBleG1sLnhtbFBLBQYAAAAA&#10;BgAGAFsBAAC8AwAAAAA=&#10;" path="m0,55c0,55,0,57,4,57c3,54,11,45,11,45c11,45,25,54,40,39c54,23,44,11,63,0c17,10,7,24,8,43c12,34,24,22,34,17c17,29,5,47,0,55xe">
                    <v:path o:connectlocs="0,@0;@0,@0;@0,@0;@0,@0;@0,0;@0,@0;@0,@0;0,@0" o:connectangles="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-551815</wp:posOffset>
            </wp:positionH>
            <wp:positionV relativeFrom="paragraph">
              <wp:posOffset>-635</wp:posOffset>
            </wp:positionV>
            <wp:extent cx="1566545" cy="2136775"/>
            <wp:effectExtent l="0" t="0" r="0" b="0"/>
            <wp:wrapNone/>
            <wp:docPr id="1756604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04428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854" cy="2136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-913765</wp:posOffset>
                </wp:positionV>
                <wp:extent cx="2518410" cy="1069213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117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1.95pt;height:841.9pt;width:198.3pt;mso-position-horizontal:left;mso-position-horizontal-relative:page;z-index:-251656192;v-text-anchor:middle;mso-width-relative:page;mso-height-relative:page;" fillcolor="#F0F0F0" filled="t" stroked="f" coordsize="21600,21600" o:gfxdata="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RAlLW1wAA&#10;AAoBAAAPAAAAAAAAAAEAIAAAACIAAABkcnMvZG93bnJldi54bWxQSwECFAAUAAAACACHTuJAfA6M&#10;GuYBAAC/AwAADgAAAAAAAAABACAAAAAmAQAAZHJzL2Uyb0RvYy54bWxQSwUGAAAAAAYABgBZAQAA&#10;f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-772795</wp:posOffset>
                </wp:positionV>
                <wp:extent cx="7573010" cy="487680"/>
                <wp:effectExtent l="0" t="0" r="889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010" cy="487680"/>
                          <a:chOff x="2664" y="506"/>
                          <a:chExt cx="11926" cy="768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13310" y="690"/>
                            <a:ext cx="1281" cy="397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矩形 35"/>
                        <wps:cNvSpPr/>
                        <wps:spPr>
                          <a:xfrm>
                            <a:off x="2664" y="690"/>
                            <a:ext cx="7633" cy="397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文本框 55"/>
                        <wps:cNvSpPr txBox="1"/>
                        <wps:spPr>
                          <a:xfrm>
                            <a:off x="10319" y="506"/>
                            <a:ext cx="2991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34D92C"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Impact" w:hAnsi="Impact" w:eastAsia="方正兰亭粗黑简体" w:cstheme="minorBidi"/>
                                  <w:color w:val="5694C3"/>
                                  <w:kern w:val="24"/>
                                  <w:sz w:val="36"/>
                                  <w:szCs w:val="3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pt;margin-top:-60.85pt;height:38.4pt;width:596.3pt;z-index:251666432;mso-width-relative:page;mso-height-relative:page;" coordorigin="2664,506" coordsize="11926,768" o:gfxdata="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Z3IurdAAAADgEAAA8AAAAAAAAAAQAgAAAAIgAAAGRycy9k&#10;b3ducmV2LnhtbFBLAQIUABQAAAAIAIdO4kAN1Oht4QIAAE8IAAAOAAAAAAAAAAEAIAAAACwBAABk&#10;cnMvZTJvRG9jLnhtbFBLBQYAAAAABgAGAFkBAAB/BgAAAAA=&#10;">
                <o:lock v:ext="edit" aspectratio="f"/>
                <v:rect id="_x0000_s1026" o:spid="_x0000_s1026" o:spt="1" style="position:absolute;left:13310;top:690;height:397;width:1281;v-text-anchor:middle;" fillcolor="#5694C3" filled="t" stroked="f" coordsize="21600,21600" o:gfxdata="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AXtF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664;top:690;height:397;width:7633;v-text-anchor:middle;" fillcolor="#5694C3" filled="t" stroked="f" coordsize="21600,21600" o:gfxdata="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pEaq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rect>
                <v:shape id="文本框 55" o:spid="_x0000_s1026" o:spt="202" type="#_x0000_t202" style="position:absolute;left:10319;top:506;height:768;width:2991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6D34D92C">
                        <w:pPr>
                          <w:pStyle w:val="4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Impact" w:hAnsi="Impact" w:eastAsia="方正兰亭粗黑简体" w:cstheme="minorBidi"/>
                            <w:color w:val="5694C3"/>
                            <w:kern w:val="24"/>
                            <w:sz w:val="36"/>
                            <w:szCs w:val="36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0" y="132715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45pt;margin-top:-72.05pt;height:849.05pt;width:600.1pt;z-index:-251657216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Vxa+D3QAAAA8BAAAPAAAAAAAAAAEAIAAAACIAAABk&#10;cnMvZG93bnJldi54bWxQSwECFAAUAAAACACHTuJAmtlYeHMCAADZBAAADgAAAAAAAAABACAAAAAs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---</w:t>
      </w:r>
    </w:p>
    <w:p w14:paraId="0094E3F9">
      <w:pPr>
        <w:widowControl/>
        <w:jc w:val="left"/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1981835</wp:posOffset>
                </wp:positionH>
                <wp:positionV relativeFrom="paragraph">
                  <wp:posOffset>3947160</wp:posOffset>
                </wp:positionV>
                <wp:extent cx="4080510" cy="5339715"/>
                <wp:effectExtent l="0" t="0" r="0" b="0"/>
                <wp:wrapNone/>
                <wp:docPr id="17352077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0510" cy="5339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E10D4F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highlight w:val="lightGray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恒生电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highlight w:val="lightGray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SSC人力资源部门｜新媒体岗       </w:t>
                            </w:r>
                          </w:p>
                          <w:p w14:paraId="2E91F0A8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2026.7.27-至今</w:t>
                            </w:r>
                          </w:p>
                          <w:p w14:paraId="73DA8DB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多渠道招聘支持</w:t>
                            </w:r>
                            <w:r>
                              <w:rPr>
                                <w:rFonts w:hint="eastAsia"/>
                              </w:rPr>
                              <w:t>：依托BOSS直聘、前程无忧、猎聘开展简历筛选与人才寻访，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累计</w:t>
                            </w:r>
                            <w:r>
                              <w:rPr>
                                <w:rFonts w:hint="eastAsia"/>
                              </w:rPr>
                              <w:t>处理简历800+份，邀约候选人120+人，保障校招岗位人才供给。</w:t>
                            </w:r>
                          </w:p>
                          <w:p w14:paraId="12981D9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20"/>
                              </w:tabs>
                              <w:spacing w:after="0" w:line="360" w:lineRule="exact"/>
                              <w:ind w:left="420" w:leftChars="0" w:hanging="4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短视频全流程产出：</w:t>
                            </w:r>
                            <w:r>
                              <w:rPr>
                                <w:rFonts w:hint="eastAsia"/>
                              </w:rPr>
                              <w:t>独立负责校招宣传视频策划、拍摄、剪辑，产出宣讲、岗位科普短视频30+条，助力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恒生电子校招宣传。</w:t>
                            </w:r>
                          </w:p>
                          <w:p w14:paraId="2214F59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left="420" w:leftChars="0" w:hanging="420" w:firstLineChars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校招社媒账号运营：</w:t>
                            </w:r>
                            <w:r>
                              <w:rPr>
                                <w:rFonts w:hint="eastAsia"/>
                              </w:rPr>
                              <w:t>负责校招社交媒体账号内容策划、编辑发布与数据复盘，产出图文推文40+篇，扩大校招信息触达。</w:t>
                            </w:r>
                          </w:p>
                          <w:p w14:paraId="34E2B53E">
                            <w:pPr>
                              <w:spacing w:after="0" w:line="360" w:lineRule="exact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693B8A0D">
                            <w:pPr>
                              <w:spacing w:after="0" w:line="36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392E34C5">
                            <w:pPr>
                              <w:spacing w:after="0" w:line="36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30"/>
                                <w:szCs w:val="30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江西省乐平市融媒体中心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30"/>
                                <w:szCs w:val="30"/>
                                <w:highlight w:val="lightGray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运营岗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2025.6.15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2025.9.16</w:t>
                            </w:r>
                          </w:p>
                          <w:p w14:paraId="601F0CC8"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内容生产与策划：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协助团队进行融媒体内容策划，参与选题讨论与创意构思，负责部分稿件的撰写与编辑工作，为平台提供优质、贴合受众兴趣的内容资源。</w:t>
                            </w:r>
                          </w:p>
                          <w:p w14:paraId="2DC8C7CB"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平台运营与推广：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负责融媒体中心各新媒体平台的日常运营，包括内容发布、互动回复等，运用多种推广手段提升平台粉丝量与活跃度，增强平台影响力。</w:t>
                            </w:r>
                          </w:p>
                          <w:p w14:paraId="08CBC8A8"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活动执行与支持：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参与线上线下活动的前期筹备、现场执行及后期总结工作，与各部门紧密配合，保障活动顺利开展，助力融媒体中心品牌形象的塑造。</w:t>
                            </w:r>
                          </w:p>
                          <w:p w14:paraId="3DCA96E9"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数据整理与分析：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定期收集平台运营数据，进行初步整理与分析，为内容优化和运营策略调整提供参考依据，助力融媒体中心更好发展。</w:t>
                            </w:r>
                          </w:p>
                          <w:p w14:paraId="5D97D092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自主文娱运营与境外项目对接 | 项目负责人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2023.06-至今</w:t>
                            </w:r>
                          </w:p>
                          <w:p w14:paraId="242952D3">
                            <w:pPr>
                              <w:pStyle w:val="13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国际项目运营：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负责境外艺人演出、粉丝活动等文娱项目的票务统筹、客户服务与关系维护，通过精细化的运营管理提升客户满意度与忠诚度。</w:t>
                            </w:r>
                          </w:p>
                          <w:p w14:paraId="605B1DB3">
                            <w:pPr>
                              <w:pStyle w:val="13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跨文化沟通：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多次赴韩国、泰国、中国香港、澳门等地，完成现场票务对接、流程协调与现场执行工作，展现了出色的跨文化沟通与协调能力。</w:t>
                            </w:r>
                          </w:p>
                          <w:p w14:paraId="228F4CF2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市场拓展与社群运营：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独立负责客源拓展、社群运营、信息发布与订单管理，通过精准的市场定位与有效的社群运营策略，成功吸引了大量稳定客群，提升了项目盈利能力。</w:t>
                            </w:r>
                          </w:p>
                          <w:p w14:paraId="5E9F5949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6.05pt;margin-top:310.8pt;height:420.45pt;width:321.3pt;z-index:251668480;mso-width-relative:page;mso-height-relative:page;" filled="f" stroked="f" coordsize="21600,21600" o:gfxdata="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GjVx9kAAAAMAQAADwAAAAAAAAABACAAAAAiAAAAZHJzL2Rvd25yZXYueG1sUEsBAhQA&#10;FAAAAAgAh07iQKA+7Z4qAgAAMw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FE10D4F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highlight w:val="lightGray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恒生电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highlight w:val="lightGray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子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SSC人力资源部门｜新媒体岗       </w:t>
                      </w:r>
                    </w:p>
                    <w:p w14:paraId="2E91F0A8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2026.7.27-至今</w:t>
                      </w:r>
                    </w:p>
                    <w:p w14:paraId="73DA8DB3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多渠道招聘支持</w:t>
                      </w:r>
                      <w:r>
                        <w:rPr>
                          <w:rFonts w:hint="eastAsia"/>
                        </w:rPr>
                        <w:t>：依托BOSS直聘、前程无忧、猎聘开展简历筛选与人才寻访，</w:t>
                      </w:r>
                      <w:r>
                        <w:rPr>
                          <w:rFonts w:hint="eastAsia"/>
                          <w:lang w:eastAsia="zh-CN"/>
                        </w:rPr>
                        <w:t>累计</w:t>
                      </w:r>
                      <w:r>
                        <w:rPr>
                          <w:rFonts w:hint="eastAsia"/>
                        </w:rPr>
                        <w:t>处理简历800+份，邀约候选人120+人，保障校招岗位人才供给。</w:t>
                      </w:r>
                    </w:p>
                    <w:p w14:paraId="12981D9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420"/>
                        </w:tabs>
                        <w:spacing w:after="0" w:line="360" w:lineRule="exact"/>
                        <w:ind w:left="420" w:leftChars="0" w:hanging="4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短视频全流程产出：</w:t>
                      </w:r>
                      <w:r>
                        <w:rPr>
                          <w:rFonts w:hint="eastAsia"/>
                        </w:rPr>
                        <w:t>独立负责校招宣传视频策划、拍摄、剪辑，产出宣讲、岗位科普短视频30+条，助力</w:t>
                      </w:r>
                      <w:r>
                        <w:rPr>
                          <w:rFonts w:hint="eastAsia"/>
                          <w:lang w:eastAsia="zh-CN"/>
                        </w:rPr>
                        <w:t>恒生电子校招宣传。</w:t>
                      </w:r>
                    </w:p>
                    <w:p w14:paraId="2214F59B">
                      <w:pPr>
                        <w:numPr>
                          <w:ilvl w:val="0"/>
                          <w:numId w:val="1"/>
                        </w:numPr>
                        <w:spacing w:after="0" w:line="360" w:lineRule="exact"/>
                        <w:ind w:left="420" w:leftChars="0" w:hanging="420" w:firstLineChars="0"/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校招社媒账号运营：</w:t>
                      </w:r>
                      <w:r>
                        <w:rPr>
                          <w:rFonts w:hint="eastAsia"/>
                        </w:rPr>
                        <w:t>负责校招社交媒体账号内容策划、编辑发布与数据复盘，产出图文推文40+篇，扩大校招信息触达。</w:t>
                      </w:r>
                    </w:p>
                    <w:p w14:paraId="34E2B53E">
                      <w:pPr>
                        <w:spacing w:after="0" w:line="360" w:lineRule="exact"/>
                        <w:rPr>
                          <w:rFonts w:hint="default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 w14:paraId="693B8A0D">
                      <w:pPr>
                        <w:spacing w:after="0" w:line="360" w:lineRule="exact"/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 w14:paraId="392E34C5">
                      <w:pPr>
                        <w:spacing w:after="0" w:line="360" w:lineRule="exact"/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30"/>
                          <w:szCs w:val="30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江西省乐平市融媒体中心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30"/>
                          <w:szCs w:val="30"/>
                          <w:highlight w:val="lightGray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运营岗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2025.6.15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2025.9.16</w:t>
                      </w:r>
                    </w:p>
                    <w:p w14:paraId="601F0CC8">
                      <w:pPr>
                        <w:pStyle w:val="13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内容生产与策划：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协助团队进行融媒体内容策划，参与选题讨论与创意构思，负责部分稿件的撰写与编辑工作，为平台提供优质、贴合受众兴趣的内容资源。</w:t>
                      </w:r>
                    </w:p>
                    <w:p w14:paraId="2DC8C7CB">
                      <w:pPr>
                        <w:pStyle w:val="13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平台运营与推广：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负责融媒体中心各新媒体平台的日常运营，包括内容发布、互动回复等，运用多种推广手段提升平台粉丝量与活跃度，增强平台影响力。</w:t>
                      </w:r>
                    </w:p>
                    <w:p w14:paraId="08CBC8A8">
                      <w:pPr>
                        <w:pStyle w:val="13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活动执行与支持：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参与线上线下活动的前期筹备、现场执行及后期总结工作，与各部门紧密配合，保障活动顺利开展，助力融媒体中心品牌形象的塑造。</w:t>
                      </w:r>
                    </w:p>
                    <w:p w14:paraId="3DCA96E9">
                      <w:pPr>
                        <w:pStyle w:val="13"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数据整理与分析：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定期收集平台运营数据，进行初步整理与分析，为内容优化和运营策略调整提供参考依据，助力融媒体中心更好发展。</w:t>
                      </w:r>
                    </w:p>
                    <w:p w14:paraId="5D97D092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自主文娱运营与境外项目对接 | 项目负责人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2023.06-至今</w:t>
                      </w:r>
                    </w:p>
                    <w:p w14:paraId="242952D3">
                      <w:pPr>
                        <w:pStyle w:val="13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国际项目运营：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负责境外艺人演出、粉丝活动等文娱项目的票务统筹、客户服务与关系维护，通过精细化的运营管理提升客户满意度与忠诚度。</w:t>
                      </w:r>
                    </w:p>
                    <w:p w14:paraId="605B1DB3">
                      <w:pPr>
                        <w:pStyle w:val="13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跨文化沟通：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多次赴韩国、泰国、中国香港、澳门等地，完成现场票务对接、流程协调与现场执行工作，展现了出色的跨文化沟通与协调能力。</w:t>
                      </w:r>
                    </w:p>
                    <w:p w14:paraId="228F4CF2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市场拓展与社群运营：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独立负责客源拓展、社群运营、信息发布与订单管理，通过精准的市场定位与有效的社群运营策略，成功吸引了大量稳定客群，提升了项目盈利能力。</w:t>
                      </w:r>
                    </w:p>
                    <w:p w14:paraId="5E9F5949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3557905</wp:posOffset>
                </wp:positionV>
                <wp:extent cx="1383665" cy="5440045"/>
                <wp:effectExtent l="0" t="0" r="0" b="27305"/>
                <wp:wrapNone/>
                <wp:docPr id="412488305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665" cy="5440045"/>
                          <a:chOff x="0" y="0"/>
                          <a:chExt cx="1383733" cy="5444322"/>
                        </a:xfrm>
                      </wpg:grpSpPr>
                      <wps:wsp>
                        <wps:cNvPr id="816071494" name="直接连接符 816071494"/>
                        <wps:cNvCnPr/>
                        <wps:spPr>
                          <a:xfrm>
                            <a:off x="153408" y="317528"/>
                            <a:ext cx="0" cy="512679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694C3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741090790" name="组合 47"/>
                        <wpg:cNvGrpSpPr/>
                        <wpg:grpSpPr>
                          <a:xfrm>
                            <a:off x="0" y="0"/>
                            <a:ext cx="1383733" cy="396875"/>
                            <a:chOff x="0" y="-26689"/>
                            <a:chExt cx="1383733" cy="396875"/>
                          </a:xfrm>
                        </wpg:grpSpPr>
                        <wps:wsp>
                          <wps:cNvPr id="498663609" name="文本框 99"/>
                          <wps:cNvSpPr txBox="1"/>
                          <wps:spPr>
                            <a:xfrm>
                              <a:off x="282643" y="-26689"/>
                              <a:ext cx="1101090" cy="3968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2FDB41">
                                <w:pPr>
                                  <w:pStyle w:val="4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5694C3"/>
                                  </w:rPr>
                                </w:pPr>
                                <w:r>
                                  <w:rPr>
                                    <w:rFonts w:hint="eastAsia" w:ascii="方正兰亭粗黑简体" w:eastAsia="方正兰亭粗黑简体" w:cstheme="minorBidi"/>
                                    <w:color w:val="5694C3"/>
                                    <w:kern w:val="24"/>
                                    <w:sz w:val="32"/>
                                    <w:szCs w:val="32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31280561" name="组合 431280561"/>
                          <wpg:cNvGrpSpPr/>
                          <wpg:grpSpPr>
                            <a:xfrm>
                              <a:off x="0" y="0"/>
                              <a:ext cx="290830" cy="290830"/>
                              <a:chOff x="4767" y="4485"/>
                              <a:chExt cx="458" cy="458"/>
                            </a:xfrm>
                          </wpg:grpSpPr>
                          <wps:wsp>
                            <wps:cNvPr id="1444003600" name="矩形 91"/>
                            <wps:cNvSpPr/>
                            <wps:spPr>
                              <a:xfrm>
                                <a:off x="4767" y="4485"/>
                                <a:ext cx="458" cy="45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694C3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32743719" name="KSO_Shape"/>
                            <wps:cNvSpPr/>
                            <wps:spPr>
                              <a:xfrm flipH="1">
                                <a:off x="4854" y="4611"/>
                                <a:ext cx="272" cy="192"/>
                              </a:xfrm>
                              <a:custGeom>
                                <a:avLst/>
                                <a:gdLst>
                                  <a:gd name="connsiteX0" fmla="*/ 7782622 w 7782622"/>
                                  <a:gd name="connsiteY0" fmla="*/ 1956116 h 5514836"/>
                                  <a:gd name="connsiteX1" fmla="*/ 1120218 w 7782622"/>
                                  <a:gd name="connsiteY1" fmla="*/ 1956116 h 5514836"/>
                                  <a:gd name="connsiteX2" fmla="*/ 4 w 7782622"/>
                                  <a:gd name="connsiteY2" fmla="*/ 5514836 h 5514836"/>
                                  <a:gd name="connsiteX3" fmla="*/ 6662408 w 7782622"/>
                                  <a:gd name="connsiteY3" fmla="*/ 5514836 h 5514836"/>
                                  <a:gd name="connsiteX4" fmla="*/ 2210075 w 7782622"/>
                                  <a:gd name="connsiteY4" fmla="*/ 0 h 5514836"/>
                                  <a:gd name="connsiteX5" fmla="*/ 0 w 7782622"/>
                                  <a:gd name="connsiteY5" fmla="*/ 0 h 5514836"/>
                                  <a:gd name="connsiteX6" fmla="*/ 0 w 7782622"/>
                                  <a:gd name="connsiteY6" fmla="*/ 1356040 h 5514836"/>
                                  <a:gd name="connsiteX7" fmla="*/ 2 w 7782622"/>
                                  <a:gd name="connsiteY7" fmla="*/ 1356040 h 5514836"/>
                                  <a:gd name="connsiteX8" fmla="*/ 2 w 7782622"/>
                                  <a:gd name="connsiteY8" fmla="*/ 4425111 h 5514836"/>
                                  <a:gd name="connsiteX9" fmla="*/ 872566 w 7782622"/>
                                  <a:gd name="connsiteY9" fmla="*/ 1653131 h 5514836"/>
                                  <a:gd name="connsiteX10" fmla="*/ 6705945 w 7782622"/>
                                  <a:gd name="connsiteY10" fmla="*/ 1653131 h 5514836"/>
                                  <a:gd name="connsiteX11" fmla="*/ 6705945 w 7782622"/>
                                  <a:gd name="connsiteY11" fmla="*/ 984566 h 5514836"/>
                                  <a:gd name="connsiteX12" fmla="*/ 2611236 w 7782622"/>
                                  <a:gd name="connsiteY12" fmla="*/ 984566 h 55148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7782622" h="5514836">
                                    <a:moveTo>
                                      <a:pt x="7782622" y="1956116"/>
                                    </a:moveTo>
                                    <a:lnTo>
                                      <a:pt x="1120218" y="1956116"/>
                                    </a:lnTo>
                                    <a:lnTo>
                                      <a:pt x="4" y="5514836"/>
                                    </a:lnTo>
                                    <a:lnTo>
                                      <a:pt x="6662408" y="5514836"/>
                                    </a:lnTo>
                                    <a:close/>
                                    <a:moveTo>
                                      <a:pt x="221007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56040"/>
                                    </a:lnTo>
                                    <a:lnTo>
                                      <a:pt x="2" y="1356040"/>
                                    </a:lnTo>
                                    <a:lnTo>
                                      <a:pt x="2" y="4425111"/>
                                    </a:lnTo>
                                    <a:lnTo>
                                      <a:pt x="872566" y="1653131"/>
                                    </a:lnTo>
                                    <a:lnTo>
                                      <a:pt x="6705945" y="1653131"/>
                                    </a:lnTo>
                                    <a:lnTo>
                                      <a:pt x="6705945" y="984566"/>
                                    </a:lnTo>
                                    <a:lnTo>
                                      <a:pt x="2611236" y="9845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s:wsp>
                        <wps:cNvPr id="413605279" name="椭圆 413605279"/>
                        <wps:cNvSpPr/>
                        <wps:spPr>
                          <a:xfrm>
                            <a:off x="89535" y="369002"/>
                            <a:ext cx="138430" cy="138430"/>
                          </a:xfrm>
                          <a:prstGeom prst="ellipse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41142824" name="椭圆 2141142824"/>
                        <wps:cNvSpPr/>
                        <wps:spPr>
                          <a:xfrm>
                            <a:off x="68862" y="3359924"/>
                            <a:ext cx="138430" cy="138430"/>
                          </a:xfrm>
                          <a:prstGeom prst="ellipse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135.1pt;margin-top:280.15pt;height:428.35pt;width:108.95pt;z-index:251667456;mso-width-relative:page;mso-height-relative:page;" coordsize="1383733,5444322" o:gfxdata="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">
                <o:lock v:ext="edit" aspectratio="f"/>
                <v:line id="_x0000_s1026" o:spid="_x0000_s1026" o:spt="20" style="position:absolute;left:153408;top:317528;height:5126794;width:0;" filled="f" stroked="t" coordsize="21600,21600" o:gfxdata="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5aek&#10;wAAAAOIAAAAPAAAAAAAAAAEAIAAAACIAAABkcnMvZG93bnJldi54bWxQSwECFAAUAAAACACHTuJA&#10;My8FnjsAAAA5AAAAEAAAAAAAAAABACAAAAAPAQAAZHJzL3NoYXBleG1sLnhtbFBLBQYAAAAABgAG&#10;AFsBAAC5AwAAAAA=&#10;">
                  <v:fill on="f" focussize="0,0"/>
                  <v:stroke weight="2.25pt" color="#5694C3" joinstyle="round"/>
                  <v:imagedata o:title=""/>
                  <o:lock v:ext="edit" aspectratio="f"/>
                </v:line>
                <v:group id="组合 47" o:spid="_x0000_s1026" o:spt="203" style="position:absolute;left:0;top:0;height:396875;width:1383733;" coordorigin="0,-26689" coordsize="1383733,396875" o:gfxdata="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">
                  <o:lock v:ext="edit" aspectratio="f"/>
                  <v:shape id="文本框 99" o:spid="_x0000_s1026" o:spt="202" type="#_x0000_t202" style="position:absolute;left:282643;top:-26689;height:396875;width:1101090;" filled="f" stroked="f" coordsize="21600,21600" o:gfxdata="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i4&#10;SePCAAAA4gAAAA8AAAAAAAAAAQAgAAAAIgAAAGRycy9kb3ducmV2LnhtbFBLAQIUABQAAAAIAIdO&#10;4kAzLwWeOwAAADkAAAAQAAAAAAAAAAEAIAAAABEBAABkcnMvc2hhcGV4bWwueG1sUEsFBgAAAAAG&#10;AAYAWwEAALs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 w14:paraId="3D2FDB41">
                          <w:pPr>
                            <w:pStyle w:val="4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5694C3"/>
                            </w:rPr>
                          </w:pPr>
                          <w:r>
                            <w:rPr>
                              <w:rFonts w:hint="eastAsia" w:ascii="方正兰亭粗黑简体" w:eastAsia="方正兰亭粗黑简体" w:cstheme="minorBidi"/>
                              <w:color w:val="5694C3"/>
                              <w:kern w:val="24"/>
                              <w:sz w:val="32"/>
                              <w:szCs w:val="32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0;height:290830;width:290830;" coordorigin="4767,4485" coordsize="458,458" o:gfxdata="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">
                    <o:lock v:ext="edit" aspectratio="f"/>
                    <v:shape id="矩形 91" o:spid="_x0000_s1026" o:spt="3" type="#_x0000_t3" style="position:absolute;left:4767;top:4485;height:458;width:458;v-text-anchor:middle;" fillcolor="#5694C3" filled="t" stroked="f" coordsize="21600,21600" o:gfxdata="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uhvd8MQAAADjAAAADwAAAAAAAAABACAAAAAiAAAAZHJzL2Rvd25yZXYueG1sUEsBAhQAFAAAAAgA&#10;h07iQDMvBZ47AAAAOQAAABAAAAAAAAAAAQAgAAAAEwEAAGRycy9zaGFwZXhtbC54bWxQSwUGAAAA&#10;AAYABgBbAQAAvQM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  <v:shape id="KSO_Shape" o:spid="_x0000_s1026" o:spt="100" style="position:absolute;left:4854;top:4611;flip:x;height:192;width:272;v-text-anchor:middle;" fillcolor="#FFFFFF" filled="t" stroked="f" coordsize="7782622,5514836" o:gfxdata="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Bwv9ypxgAAAOIAAAAPAAAAAAAAAAEAIAAAACIAAABkcnMvZG93bnJldi54bWxQSwECFAAUAAAA&#10;CACHTuJAMy8FnjsAAAA5AAAAEAAAAAAAAAABACAAAAAVAQAAZHJzL3NoYXBleG1sLnhtbFBLBQYA&#10;AAAABgAGAFsBAAC/AwAAAAA=&#10;" path="m7782622,1956116l1120218,1956116,4,5514836,6662408,5514836xm2210075,0l0,0,0,1356040,2,1356040,2,4425111,872566,1653131,6705945,1653131,6705945,984566,2611236,984566xe">
                      <v:path o:connectlocs="272,68;39,68;0,192;232,192;77,0;0,0;0,47;0,47;0,154;30,57;234,57;234,34;91,34" o:connectangles="0,0,0,0,0,0,0,0,0,0,0,0,0"/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_x0000_s1026" o:spid="_x0000_s1026" o:spt="3" type="#_x0000_t3" style="position:absolute;left:89535;top:369002;height:138430;width:138430;v-text-anchor:middle;" fillcolor="#5694C3" filled="t" stroked="t" coordsize="21600,21600" o:gfxdata="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8OENRsQAAADiAAAADwAAAAAAAAABACAAAAAiAAAAZHJzL2Rvd25yZXYueG1sUEsBAhQAFAAAAAgA&#10;h07iQDMvBZ47AAAAOQAAABAAAAAAAAAAAQAgAAAAEwEAAGRycy9zaGFwZXhtbC54bWxQSwUGAAAA&#10;AAYABgBbAQAAvQ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_x0000_s1026" o:spid="_x0000_s1026" o:spt="3" type="#_x0000_t3" style="position:absolute;left:68862;top:3359924;height:138430;width:138430;v-text-anchor:middle;" fillcolor="#5694C3" filled="t" stroked="t" coordsize="21600,21600" o:gfxdata="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X4l4+cQAAADjAAAADwAAAAAAAAABACAAAAAiAAAAZHJzL2Rvd25yZXYueG1sUEsBAhQAFAAAAAgA&#10;h07iQDMvBZ47AAAAOQAAABAAAAAAAAAAAQAgAAAAEwEAAGRycy9zaGFwZXhtbC54bWxQSwUGAAAA&#10;AAYABgBbAQAAvQ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2687320</wp:posOffset>
                </wp:positionV>
                <wp:extent cx="1360805" cy="352425"/>
                <wp:effectExtent l="0" t="0" r="0" b="9525"/>
                <wp:wrapNone/>
                <wp:docPr id="171239784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0805" cy="352425"/>
                          <a:chOff x="0" y="-55493"/>
                          <a:chExt cx="1361393" cy="393700"/>
                        </a:xfrm>
                      </wpg:grpSpPr>
                      <wps:wsp>
                        <wps:cNvPr id="365844821" name="文本框 101"/>
                        <wps:cNvSpPr txBox="1"/>
                        <wps:spPr>
                          <a:xfrm>
                            <a:off x="260303" y="-55493"/>
                            <a:ext cx="1101090" cy="393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C8EF39"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31045701" name="组合 431045701"/>
                        <wpg:cNvGrpSpPr/>
                        <wpg:grpSpPr>
                          <a:xfrm>
                            <a:off x="0" y="0"/>
                            <a:ext cx="290830" cy="322580"/>
                            <a:chOff x="4767" y="1515"/>
                            <a:chExt cx="458" cy="458"/>
                          </a:xfrm>
                        </wpg:grpSpPr>
                        <wps:wsp>
                          <wps:cNvPr id="1568526996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65727096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135.7pt;margin-top:211.6pt;height:27.75pt;width:107.15pt;z-index:251664384;mso-width-relative:page;mso-height-relative:page;" coordorigin="0,-55493" coordsize="1361393,393700" o:gfxdata="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">
                <o:lock v:ext="edit" aspectratio="f"/>
                <v:shape id="文本框 101" o:spid="_x0000_s1026" o:spt="202" type="#_x0000_t202" style="position:absolute;left:260303;top:-55493;height:393700;width:1101090;" filled="f" stroked="f" coordsize="21600,21600" o:gfxdata="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vg&#10;Dez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6C8EF39">
                        <w:pPr>
                          <w:pStyle w:val="4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22580;width:290830;" coordorigin="4767,1515" coordsize="458,458" o:gfxdata="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">
                  <o:lock v:ext="edit" aspectratio="f"/>
                  <v:shape id="矩形 90" o:spid="_x0000_s1026" o:spt="3" type="#_x0000_t3" style="position:absolute;left:4767;top:1515;height:458;width:458;v-text-anchor:middle;" fillcolor="#5694C3" filled="t" stroked="f" coordsize="21600,21600" o:gfxdata="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TNC&#10;g8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854;top:1610;height:277;width:306;v-text-anchor:middle;" fillcolor="#FFFFFF" filled="t" stroked="f" coordsize="63,57" o:gfxdata="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N&#10;c73PwwAAAOIAAAAPAAAAAAAAAAEAIAAAACIAAABkcnMvZG93bnJldi54bWxQSwECFAAUAAAACACH&#10;TuJAMy8FnjsAAAA5AAAAEAAAAAAAAAABACAAAAASAQAAZHJzL3NoYXBleG1sLnhtbFBLBQYAAAAA&#10;BgAGAFsBAAC8AwAAAAA=&#10;" path="m0,55c0,55,0,57,4,57c3,54,11,45,11,45c11,45,25,54,40,39c54,23,44,11,63,0c17,10,7,24,8,43c12,34,24,22,34,17c17,29,5,47,0,55xe">
                    <v:path o:connectlocs="0,@0;@0,@0;@0,@0;@0,@0;@0,0;@0,@0;@0,@0;0,@0" o:connectangles="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3055620</wp:posOffset>
                </wp:positionV>
                <wp:extent cx="4527550" cy="58483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0" cy="5847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911B53">
                            <w:pPr>
                              <w:pStyle w:val="9"/>
                              <w:tabs>
                                <w:tab w:val="left" w:pos="300"/>
                                <w:tab w:val="left" w:pos="720"/>
                              </w:tabs>
                              <w:snapToGrid w:val="0"/>
                              <w:spacing w:after="0" w:line="360" w:lineRule="exact"/>
                              <w:ind w:firstLine="0"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汕头大学 | 网络与新媒体 | 本科</w:t>
                            </w:r>
                          </w:p>
                          <w:p w14:paraId="66C279B3">
                            <w:pPr>
                              <w:pStyle w:val="9"/>
                              <w:tabs>
                                <w:tab w:val="left" w:pos="300"/>
                                <w:tab w:val="left" w:pos="720"/>
                              </w:tabs>
                              <w:snapToGrid w:val="0"/>
                              <w:spacing w:after="0" w:line="360" w:lineRule="exact"/>
                              <w:ind w:firstLine="0"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新闻学院 | 2024级新生导生</w:t>
                            </w:r>
                          </w:p>
                          <w:p w14:paraId="34670260">
                            <w:pPr>
                              <w:pStyle w:val="9"/>
                              <w:tabs>
                                <w:tab w:val="left" w:pos="300"/>
                                <w:tab w:val="left" w:pos="720"/>
                              </w:tabs>
                              <w:snapToGrid w:val="0"/>
                              <w:spacing w:after="0" w:line="360" w:lineRule="exact"/>
                              <w:ind w:firstLine="0" w:firstLineChars="0"/>
                              <w:jc w:val="both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pt;margin-top:240.6pt;height:46.05pt;width:356.5pt;z-index:251663360;mso-width-relative:page;mso-height-relative:page;" filled="f" stroked="f" coordsize="21600,21600" o:gfxdata="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Bn6q7vcAAAACwEA&#10;AA8AAAAAAAAAAQAgAAAAIgAAAGRycy9kb3ducmV2LnhtbFBLAQIUABQAAAAIAIdO4kD3ODHupAEA&#10;ADwDAAAOAAAAAAAAAAEAIAAAACs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6911B53">
                      <w:pPr>
                        <w:pStyle w:val="9"/>
                        <w:tabs>
                          <w:tab w:val="left" w:pos="300"/>
                          <w:tab w:val="left" w:pos="720"/>
                        </w:tabs>
                        <w:snapToGrid w:val="0"/>
                        <w:spacing w:after="0" w:line="360" w:lineRule="exact"/>
                        <w:ind w:firstLine="0" w:firstLineChars="0"/>
                        <w:jc w:val="both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汕头大学 | 网络与新媒体 | 本科</w:t>
                      </w:r>
                    </w:p>
                    <w:p w14:paraId="66C279B3">
                      <w:pPr>
                        <w:pStyle w:val="9"/>
                        <w:tabs>
                          <w:tab w:val="left" w:pos="300"/>
                          <w:tab w:val="left" w:pos="720"/>
                        </w:tabs>
                        <w:snapToGrid w:val="0"/>
                        <w:spacing w:after="0" w:line="360" w:lineRule="exact"/>
                        <w:ind w:firstLine="0" w:firstLineChars="0"/>
                        <w:jc w:val="both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新闻学院 | 2024级新生导生</w:t>
                      </w:r>
                    </w:p>
                    <w:p w14:paraId="34670260">
                      <w:pPr>
                        <w:pStyle w:val="9"/>
                        <w:tabs>
                          <w:tab w:val="left" w:pos="300"/>
                          <w:tab w:val="left" w:pos="720"/>
                        </w:tabs>
                        <w:snapToGrid w:val="0"/>
                        <w:spacing w:after="0" w:line="360" w:lineRule="exact"/>
                        <w:ind w:firstLine="0" w:firstLineChars="0"/>
                        <w:jc w:val="both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2019935</wp:posOffset>
                </wp:positionV>
                <wp:extent cx="944880" cy="4876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8E3FDC"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5694C3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许欣慧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4pt;margin-top:159.05pt;height:38.4pt;width:74.4pt;mso-wrap-style:none;z-index:251662336;mso-width-relative:page;mso-height-relative:page;" filled="f" stroked="f" coordsize="21600,21600" o:gfxdata="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Y1wrn9kAAAAKAQAADwAAAAAA&#10;AAABACAAAAAiAAAAZHJzL2Rvd25yZXYueG1sUEsBAhQAFAAAAAgAh07iQM4ayUygAQAAOQMAAA4A&#10;AAAAAAAAAQAgAAAAKAEAAGRycy9lMm9Eb2MueG1sUEsFBgAAAAAGAAYAWQEAAD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58E3FDC">
                      <w:pPr>
                        <w:pStyle w:val="4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方正兰亭粗黑简体" w:eastAsia="方正兰亭粗黑简体" w:cstheme="minorBidi"/>
                          <w:color w:val="5694C3"/>
                          <w:spacing w:val="60"/>
                          <w:kern w:val="24"/>
                          <w:sz w:val="48"/>
                          <w:szCs w:val="48"/>
                        </w:rPr>
                        <w:t>许欣慧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-978535</wp:posOffset>
                </wp:positionH>
                <wp:positionV relativeFrom="paragraph">
                  <wp:posOffset>2743200</wp:posOffset>
                </wp:positionV>
                <wp:extent cx="2138045" cy="534670"/>
                <wp:effectExtent l="0" t="0" r="0" b="17780"/>
                <wp:wrapNone/>
                <wp:docPr id="1908240000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045" cy="534670"/>
                          <a:chOff x="23150" y="81023"/>
                          <a:chExt cx="2138045" cy="535097"/>
                        </a:xfrm>
                      </wpg:grpSpPr>
                      <wps:wsp>
                        <wps:cNvPr id="1882824144" name="文本框 8"/>
                        <wps:cNvSpPr txBox="1"/>
                        <wps:spPr>
                          <a:xfrm>
                            <a:off x="23150" y="81023"/>
                            <a:ext cx="213804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312654">
                              <w:pPr>
                                <w:pStyle w:val="4"/>
                                <w:spacing w:before="0" w:beforeAutospacing="0" w:after="0" w:afterAutospacing="0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5694C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694C3"/>
                                  <w:sz w:val="32"/>
                                  <w:szCs w:val="32"/>
                                </w:rPr>
                                <w:t>基础信息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34162579" name="直接连接符 2134162579"/>
                        <wps:cNvCnPr/>
                        <wps:spPr>
                          <a:xfrm>
                            <a:off x="107577" y="616120"/>
                            <a:ext cx="192468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left:-77.05pt;margin-top:216pt;height:42.1pt;width:168.35pt;z-index:251665408;mso-width-relative:page;mso-height-relative:page;" coordorigin="23150,81023" coordsize="2138045,535097" o:gfxdata="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r7URWdsAAAAMAQAADwAAAAAAAAAB&#10;ACAAAAAiAAAAZHJzL2Rvd25yZXYueG1sUEsBAhQAFAAAAAgAh07iQLjrwhjxAgAAuAYAAA4AAAAA&#10;AAAAAQAgAAAAKgEAAGRycy9lMm9Eb2MueG1sUEsFBgAAAAAGAAYAWQEAAI0GAAAAAA==&#10;">
                <o:lock v:ext="edit" aspectratio="f"/>
                <v:shape id="文本框 8" o:spid="_x0000_s1026" o:spt="202" type="#_x0000_t202" style="position:absolute;left:23150;top:81023;height:487680;width:2138045;" filled="f" stroked="f" coordsize="21600,21600" o:gfxdata="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C37L4A&#10;AADj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22312654">
                        <w:pPr>
                          <w:pStyle w:val="4"/>
                          <w:spacing w:before="0" w:beforeAutospacing="0" w:after="0" w:afterAutospacing="0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5694C3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694C3"/>
                            <w:sz w:val="32"/>
                            <w:szCs w:val="32"/>
                          </w:rPr>
                          <w:t>基础信息</w:t>
                        </w:r>
                      </w:p>
                    </w:txbxContent>
                  </v:textbox>
                </v:shape>
                <v:line id="_x0000_s1026" o:spid="_x0000_s1026" o:spt="20" style="position:absolute;left:107577;top:616120;height:0;width:1924685;" filled="f" stroked="t" coordsize="21600,21600" o:gfxdata="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qPyl48QAAADjAAAADwAAAAAAAAABACAAAAAiAAAAZHJzL2Rvd25yZXYueG1sUEsBAhQAFAAAAAgA&#10;h07iQDMvBZ47AAAAOQAAABAAAAAAAAAAAQAgAAAAEwEAAGRycy9zaGFwZXhtbC54bWxQSwUGAAAA&#10;AAYABgBbAQAAvQMAAAAA&#10;">
                  <v:fill on="f" focussize="0,0"/>
                  <v:stroke weight="1.5pt" color="#D9D9D9 [273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-988060</wp:posOffset>
                </wp:positionH>
                <wp:positionV relativeFrom="paragraph">
                  <wp:posOffset>3474720</wp:posOffset>
                </wp:positionV>
                <wp:extent cx="2290445" cy="5043170"/>
                <wp:effectExtent l="0" t="0" r="0" b="0"/>
                <wp:wrapNone/>
                <wp:docPr id="1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5043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0829FF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性别：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 w14:paraId="0840006B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21</w:t>
                            </w:r>
                          </w:p>
                          <w:p w14:paraId="1A5CC81D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户籍：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江西</w:t>
                            </w:r>
                          </w:p>
                          <w:p w14:paraId="7475BFB2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现所在地：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汕头</w:t>
                            </w:r>
                          </w:p>
                          <w:p w14:paraId="64481496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共青团员</w:t>
                            </w:r>
                          </w:p>
                          <w:p w14:paraId="3C4AA153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13411996352</w:t>
                            </w:r>
                          </w:p>
                          <w:p w14:paraId="161BB709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3264725638@qq.com</w:t>
                            </w:r>
                          </w:p>
                          <w:p w14:paraId="33C58FF1">
                            <w:pPr>
                              <w:pStyle w:val="4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77.8pt;margin-top:273.6pt;height:397.1pt;width:180.35pt;z-index:251661312;mso-width-relative:page;mso-height-relative:page;" filled="f" stroked="f" coordsize="21600,21600" o:gfxdata="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YJK2S2QAAAA0BAAAPAAAAAAAAAAEAIAAAACIAAABkcnMvZG93bnJldi54bWxQSwEC&#10;FAAUAAAACACHTuJA/y/yNLoBAABg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40829FF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性别：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  <w:p w14:paraId="0840006B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21</w:t>
                      </w:r>
                    </w:p>
                    <w:p w14:paraId="1A5CC81D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户籍：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江西</w:t>
                      </w:r>
                    </w:p>
                    <w:p w14:paraId="7475BFB2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现所在地：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汕头</w:t>
                      </w:r>
                    </w:p>
                    <w:p w14:paraId="64481496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共青团员</w:t>
                      </w:r>
                    </w:p>
                    <w:p w14:paraId="3C4AA153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13411996352</w:t>
                      </w:r>
                    </w:p>
                    <w:p w14:paraId="161BB709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3264725638@qq.com</w:t>
                      </w:r>
                    </w:p>
                    <w:p w14:paraId="33C58FF1">
                      <w:pPr>
                        <w:pStyle w:val="4"/>
                        <w:snapToGrid w:val="0"/>
                        <w:spacing w:before="0" w:beforeAutospacing="0" w:after="0" w:afterAutospacing="0" w:line="432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478A581">
      <w:pPr>
        <w:ind w:firstLine="210" w:firstLineChars="100"/>
      </w:pP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-149860</wp:posOffset>
                </wp:positionV>
                <wp:extent cx="292100" cy="4702175"/>
                <wp:effectExtent l="12700" t="0" r="15240" b="3175"/>
                <wp:wrapNone/>
                <wp:docPr id="159177060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00" cy="4702175"/>
                          <a:chOff x="86810" y="317230"/>
                          <a:chExt cx="138235" cy="2825297"/>
                        </a:xfrm>
                      </wpg:grpSpPr>
                      <wps:wsp>
                        <wps:cNvPr id="1853292688" name="椭圆 1778171117"/>
                        <wps:cNvSpPr/>
                        <wps:spPr>
                          <a:xfrm>
                            <a:off x="86810" y="1082233"/>
                            <a:ext cx="138235" cy="138334"/>
                          </a:xfrm>
                          <a:prstGeom prst="ellipse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20544320" name="直接连接符 1320544320"/>
                        <wps:cNvCnPr/>
                        <wps:spPr>
                          <a:xfrm>
                            <a:off x="153409" y="317230"/>
                            <a:ext cx="0" cy="282529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694C3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141.15pt;margin-top:-11.8pt;height:370.25pt;width:23pt;z-index:251682816;mso-width-relative:page;mso-height-relative:page;" coordorigin="86810,317230" coordsize="138235,2825297" o:gfxdata="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W0Kx5tsAAAALAQAADwAAAAAAAAABACAAAAAiAAAA&#10;ZHJzL2Rvd25yZXYueG1sUEsBAhQAFAAAAAgAh07iQPbotd/oAgAALQcAAA4AAAAAAAAAAQAgAAAA&#10;KgEAAGRycy9lMm9Eb2MueG1sUEsFBgAAAAAGAAYAWQEAAIQGAAAAAA==&#10;">
                <o:lock v:ext="edit" aspectratio="f"/>
                <v:shape id="椭圆 1778171117" o:spid="_x0000_s1026" o:spt="3" type="#_x0000_t3" style="position:absolute;left:86810;top:1082233;height:138334;width:138235;v-text-anchor:middle;" fillcolor="#5694C3" filled="t" stroked="t" coordsize="21600,21600" o:gfxdata="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Glq8gbFAAAA4wAAAA8AAAAAAAAAAQAgAAAAIgAAAGRycy9kb3ducmV2LnhtbFBLAQIUABQAAAAI&#10;AIdO4kAzLwWeOwAAADkAAAAQAAAAAAAAAAEAIAAAABQBAABkcnMvc2hhcGV4bWwueG1sUEsFBgAA&#10;AAAGAAYAWwEAAL4DAAAAAA=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line id="_x0000_s1026" o:spid="_x0000_s1026" o:spt="20" style="position:absolute;left:153409;top:317230;height:2825297;width:0;" filled="f" stroked="t" coordsize="21600,21600" o:gfxdata="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zHug&#10;wAAAAOMAAAAPAAAAAAAAAAEAIAAAACIAAABkcnMvZG93bnJldi54bWxQSwECFAAUAAAACACHTuJA&#10;My8FnjsAAAA5AAAAEAAAAAAAAAABACAAAAAPAQAAZHJzL3NoYXBleG1sLnhtbFBLBQYAAAAABgAG&#10;AFsBAAC5AwAAAAA=&#10;">
                  <v:fill on="f" focussize="0,0"/>
                  <v:stroke weight="2.25pt" color="#5694C3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1981835</wp:posOffset>
                </wp:positionH>
                <wp:positionV relativeFrom="paragraph">
                  <wp:posOffset>-213995</wp:posOffset>
                </wp:positionV>
                <wp:extent cx="4120515" cy="4903470"/>
                <wp:effectExtent l="0" t="0" r="0" b="0"/>
                <wp:wrapNone/>
                <wp:docPr id="4621045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490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F28EBA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项目执行与风险管理：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在项目执行过程中，通过周密的计划与灵活的应变能力，有效应对各种突发情况，确保项目顺利进行，展现了出色的项目执行与风险管理能力。</w:t>
                            </w:r>
                          </w:p>
                          <w:p w14:paraId="55E63BF7">
                            <w:pPr>
                              <w:spacing w:after="0" w:line="36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乐平市市属国资控股集团有限公司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lightGray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对外联络与宣传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岗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4.7.1-2024.9.1</w:t>
                            </w:r>
                          </w:p>
                          <w:p w14:paraId="164716E6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新闻宣传与新媒体运营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独立撰写并发布新闻通稿、专题报道、简讯等各类宣传稿件共计15篇，涵盖集团重点项目开工仪式、子公司荣誉表彰、年度发展综述等主题；负责集团官方网站及微信公众号的日常内容更新与运营，单篇推文最高阅读量达1200+，高于公众号平均水平。</w:t>
                            </w:r>
                          </w:p>
                          <w:p w14:paraId="1E23737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宣传策划与项目管理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：参与集团年度对外宣传方案及月度宣传计划的制定，独立负责公司省级表彰专题报道的全流程执行——涵盖素材采集、稿件撰写、新媒体内容制作、多级审核协调及发布效果追踪。</w:t>
                            </w:r>
                          </w:p>
                          <w:p w14:paraId="2B02EC20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对外联络与媒体接待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：协助完成省级媒体记者到访集团的采访接待工作，负责行程安排、资料准备、现场协调及采访纪要整理；参与集团对外宣传材料的编撰与更新，配合完成信息审核与对外发布工作。</w:t>
                            </w:r>
                          </w:p>
                          <w:p w14:paraId="3B3FF2EE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舆情管理与品牌建设：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协助建立集团舆情监测机制，制定舆情分级标准和处置流程，搭建舆情监测台账；参与集团品牌传播现状分析及季度宣传工作总结与计划的起草工作。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6.05pt;margin-top:-16.85pt;height:386.1pt;width:324.45pt;z-index:251681792;mso-width-relative:page;mso-height-relative:page;" filled="f" stroked="f" coordsize="21600,21600" o:gfxdata="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7Nq+Y2QAAAAsBAAAPAAAAAAAAAAEAIAAAACIAAABkcnMvZG93bnJldi54bWxQSwEC&#10;FAAUAAAACACHTuJAnzscFiwCAAAy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54F28EBA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项目执行与风险管理：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在项目执行过程中，通过周密的计划与灵活的应变能力，有效应对各种突发情况，确保项目顺利进行，展现了出色的项目执行与风险管理能力。</w:t>
                      </w:r>
                    </w:p>
                    <w:p w14:paraId="55E63BF7">
                      <w:pPr>
                        <w:spacing w:after="0" w:line="360" w:lineRule="exact"/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乐平市市属国资控股集团有限公司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lightGray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对外联络与宣传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岗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:highlight w:val="none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4.7.1-2024.9.1</w:t>
                      </w:r>
                    </w:p>
                    <w:p w14:paraId="164716E6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新闻宣传与新媒体运营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独立撰写并发布新闻通稿、专题报道、简讯等各类宣传稿件共计15篇，涵盖集团重点项目开工仪式、子公司荣誉表彰、年度发展综述等主题；负责集团官方网站及微信公众号的日常内容更新与运营，单篇推文最高阅读量达1200+，高于公众号平均水平。</w:t>
                      </w:r>
                    </w:p>
                    <w:p w14:paraId="1E237379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宣传策划与项目管理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：参与集团年度对外宣传方案及月度宣传计划的制定，独立负责公司省级表彰专题报道的全流程执行——涵盖素材采集、稿件撰写、新媒体内容制作、多级审核协调及发布效果追踪。</w:t>
                      </w:r>
                    </w:p>
                    <w:p w14:paraId="2B02EC20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对外联络与媒体接待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：协助完成省级媒体记者到访集团的采访接待工作，负责行程安排、资料准备、现场协调及采访纪要整理；参与集团对外宣传材料的编撰与更新，配合完成信息审核与对外发布工作。</w:t>
                      </w:r>
                    </w:p>
                    <w:p w14:paraId="3B3FF2EE">
                      <w:pPr>
                        <w:numPr>
                          <w:ilvl w:val="0"/>
                          <w:numId w:val="3"/>
                        </w:num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舆情管理与品牌建设：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协助建立集团舆情监测机制，制定舆情分级标准和处置流程，搭建舆情监测台账；参与集团品牌传播现状分析及季度宣传工作总结与计划的起草工作。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-931545</wp:posOffset>
                </wp:positionV>
                <wp:extent cx="2518410" cy="10692130"/>
                <wp:effectExtent l="0" t="0" r="0" b="0"/>
                <wp:wrapNone/>
                <wp:docPr id="1104629111" name="矩形 1104629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117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3.35pt;height:841.9pt;width:198.3pt;mso-position-horizontal:left;mso-position-horizontal-relative:page;z-index:-251645952;v-text-anchor:middle;mso-width-relative:page;mso-height-relative:page;" fillcolor="#F0F0F0" filled="t" stroked="f" coordsize="21600,21600" o:gfxdata="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njWZF1wAAAAoBAAAPAAAAAAAAAAEAIAAAACIAAABkcnMvZG93bnJldi54bWxQSwECFAAUAAAA&#10;CACHTuJAZkzG1u8BAADRAwAADgAAAAAAAAABACAAAAAmAQAAZHJzL2Uyb0RvYy54bWxQSwUGAAAA&#10;AAYABgBZAQAAh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-1026795</wp:posOffset>
                </wp:positionH>
                <wp:positionV relativeFrom="paragraph">
                  <wp:posOffset>-161925</wp:posOffset>
                </wp:positionV>
                <wp:extent cx="2138045" cy="535305"/>
                <wp:effectExtent l="0" t="0" r="0" b="17780"/>
                <wp:wrapNone/>
                <wp:docPr id="1881174839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045" cy="535097"/>
                          <a:chOff x="23150" y="81023"/>
                          <a:chExt cx="2138045" cy="535097"/>
                        </a:xfrm>
                      </wpg:grpSpPr>
                      <wps:wsp>
                        <wps:cNvPr id="2036931457" name="文本框 8"/>
                        <wps:cNvSpPr txBox="1"/>
                        <wps:spPr>
                          <a:xfrm>
                            <a:off x="23150" y="81023"/>
                            <a:ext cx="213804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F96018">
                              <w:pPr>
                                <w:pStyle w:val="4"/>
                                <w:spacing w:before="0" w:beforeAutospacing="0" w:after="0" w:afterAutospacing="0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5694C3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694C3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9473624" name="直接连接符 299473624"/>
                        <wps:cNvCnPr/>
                        <wps:spPr>
                          <a:xfrm>
                            <a:off x="107577" y="616120"/>
                            <a:ext cx="192468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left:-80.85pt;margin-top:-12.75pt;height:42.15pt;width:168.35pt;z-index:251674624;mso-width-relative:page;mso-height-relative:page;" coordorigin="23150,81023" coordsize="2138045,535097" o:gfxdata="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DRRz8o2gAAAAsBAAAPAAAAAAAA&#10;AAEAIAAAACIAAABkcnMvZG93bnJldi54bWxQSwECFAAUAAAACACHTuJAIcmCrvQCAAC2BgAADgAA&#10;AAAAAAABACAAAAApAQAAZHJzL2Uyb0RvYy54bWxQSwUGAAAAAAYABgBZAQAAjwYAAAAA&#10;">
                <o:lock v:ext="edit" aspectratio="f"/>
                <v:shape id="文本框 8" o:spid="_x0000_s1026" o:spt="202" type="#_x0000_t202" style="position:absolute;left:23150;top:81023;height:487680;width:2138045;" filled="f" stroked="f" coordsize="21600,21600" o:gfxdata="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j&#10;2c+f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7BF96018">
                        <w:pPr>
                          <w:pStyle w:val="4"/>
                          <w:spacing w:before="0" w:beforeAutospacing="0" w:after="0" w:afterAutospacing="0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5694C3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694C3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line id="_x0000_s1026" o:spid="_x0000_s1026" o:spt="20" style="position:absolute;left:107577;top:616120;height:0;width:1924685;" filled="f" stroked="t" coordsize="21600,21600" o:gfxdata="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N&#10;oqXmwwAAAOIAAAAPAAAAAAAAAAEAIAAAACIAAABkcnMvZG93bnJldi54bWxQSwECFAAUAAAACACH&#10;TuJAMy8FnjsAAAA5AAAAEAAAAAAAAAABACAAAAASAQAAZHJzL3NoYXBleG1sLnhtbFBLBQYAAAAA&#10;BgAGAFsBAAC8AwAAAAA=&#10;">
                  <v:fill on="f" focussize="0,0"/>
                  <v:stroke weight="1.5pt" color="#D9D9D9 [273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-772795</wp:posOffset>
                </wp:positionV>
                <wp:extent cx="7573010" cy="487680"/>
                <wp:effectExtent l="0" t="0" r="8890" b="0"/>
                <wp:wrapNone/>
                <wp:docPr id="1046331376" name="组合 1046331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010" cy="487680"/>
                          <a:chOff x="2664" y="506"/>
                          <a:chExt cx="11926" cy="768"/>
                        </a:xfrm>
                      </wpg:grpSpPr>
                      <wps:wsp>
                        <wps:cNvPr id="1963731476" name="矩形 1963731476"/>
                        <wps:cNvSpPr/>
                        <wps:spPr>
                          <a:xfrm>
                            <a:off x="13310" y="690"/>
                            <a:ext cx="1281" cy="397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0274007" name="矩形 200274007"/>
                        <wps:cNvSpPr/>
                        <wps:spPr>
                          <a:xfrm>
                            <a:off x="2664" y="690"/>
                            <a:ext cx="7633" cy="397"/>
                          </a:xfrm>
                          <a:prstGeom prst="rect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40813070" name="文本框 55"/>
                        <wps:cNvSpPr txBox="1"/>
                        <wps:spPr>
                          <a:xfrm>
                            <a:off x="10319" y="506"/>
                            <a:ext cx="2991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C9F8CC">
                              <w:pPr>
                                <w:pStyle w:val="4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Impact" w:hAnsi="Impact" w:eastAsia="方正兰亭粗黑简体" w:cstheme="minorBidi"/>
                                  <w:color w:val="5694C3"/>
                                  <w:kern w:val="24"/>
                                  <w:sz w:val="36"/>
                                  <w:szCs w:val="3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pt;margin-top:-60.85pt;height:38.4pt;width:596.3pt;z-index:251675648;mso-width-relative:page;mso-height-relative:page;" coordorigin="2664,506" coordsize="11926,768" o:gfxdata="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tnci6t0A&#10;AAAOAQAADwAAAAAAAAABACAAAAAiAAAAZHJzL2Rvd25yZXYueG1sUEsBAhQAFAAAAAgAh07iQDRc&#10;alX+AgAAhwgAAA4AAAAAAAAAAQAgAAAALAEAAGRycy9lMm9Eb2MueG1sUEsFBgAAAAAGAAYAWQEA&#10;AJwGAAAAAA==&#10;">
                <o:lock v:ext="edit" aspectratio="f"/>
                <v:rect id="_x0000_s1026" o:spid="_x0000_s1026" o:spt="1" style="position:absolute;left:13310;top:690;height:397;width:1281;v-text-anchor:middle;" fillcolor="#5694C3" filled="t" stroked="f" coordsize="21600,21600" o:gfxdata="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SHQMicQAAADjAAAADwAAAAAAAAABACAAAAAiAAAAZHJzL2Rvd25yZXYueG1sUEsBAhQAFAAAAAgA&#10;h07iQDMvBZ47AAAAOQAAABAAAAAAAAAAAQAgAAAAEwEAAGRycy9zaGFwZXhtbC54bWxQSwUGAAAA&#10;AAYABgBbAQAAvQ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2664;top:690;height:397;width:7633;v-text-anchor:middle;" fillcolor="#5694C3" filled="t" stroked="f" coordsize="21600,21600" o:gfxdata="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KczATrFAAAA4gAAAA8AAAAAAAAAAQAgAAAAIgAAAGRycy9kb3ducmV2LnhtbFBLAQIUABQAAAAI&#10;AIdO4kAzLwWeOwAAADkAAAAQAAAAAAAAAAEAIAAAABQBAABkcnMvc2hhcGV4bWwueG1sUEsFBgAA&#10;AAAGAAYAWwEAAL4DAAAAAA==&#10;">
                  <v:fill on="t" focussize="0,0"/>
                  <v:stroke on="f" weight="2pt"/>
                  <v:imagedata o:title=""/>
                  <o:lock v:ext="edit" aspectratio="f"/>
                </v:rect>
                <v:shape id="文本框 55" o:spid="_x0000_s1026" o:spt="202" type="#_x0000_t202" style="position:absolute;left:10319;top:506;height:768;width:2991;" filled="f" stroked="f" coordsize="21600,21600" o:gfxdata="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NG&#10;P+T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72C9F8CC">
                        <w:pPr>
                          <w:pStyle w:val="4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Impact" w:hAnsi="Impact" w:eastAsia="方正兰亭粗黑简体" w:cstheme="minorBidi"/>
                            <w:color w:val="5694C3"/>
                            <w:kern w:val="24"/>
                            <w:sz w:val="36"/>
                            <w:szCs w:val="36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814838077" name="矩形 814838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45pt;margin-top:-72.05pt;height:849.05pt;width:600.1pt;z-index:-251646976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Vxa+D3QAAAA8BAAAPAAAAAAAAAAEAIAAAACIAAABk&#10;cnMvZG93bnJldi54bWxQSwECFAAUAAAACACHTuJAvoX/onMCAADdBAAADgAAAAAAAAABACAAAAAs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---</w:t>
      </w:r>
    </w:p>
    <w:p w14:paraId="126B37D6"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4495165</wp:posOffset>
                </wp:positionV>
                <wp:extent cx="1383665" cy="3084195"/>
                <wp:effectExtent l="0" t="0" r="0" b="1270"/>
                <wp:wrapNone/>
                <wp:docPr id="387992909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665" cy="3084195"/>
                          <a:chOff x="0" y="0"/>
                          <a:chExt cx="1383665" cy="3142527"/>
                        </a:xfrm>
                      </wpg:grpSpPr>
                      <wps:wsp>
                        <wps:cNvPr id="406642458" name="椭圆 1778171117"/>
                        <wps:cNvSpPr/>
                        <wps:spPr>
                          <a:xfrm>
                            <a:off x="86810" y="1082233"/>
                            <a:ext cx="138235" cy="138334"/>
                          </a:xfrm>
                          <a:prstGeom prst="ellipse">
                            <a:avLst/>
                          </a:prstGeom>
                          <a:solidFill>
                            <a:srgbClr val="5694C3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603552438" name="组合 48"/>
                        <wpg:cNvGrpSpPr/>
                        <wpg:grpSpPr>
                          <a:xfrm>
                            <a:off x="0" y="0"/>
                            <a:ext cx="1383665" cy="3142527"/>
                            <a:chOff x="0" y="0"/>
                            <a:chExt cx="1383733" cy="3145480"/>
                          </a:xfrm>
                        </wpg:grpSpPr>
                        <wps:wsp>
                          <wps:cNvPr id="1317604309" name="直接连接符 1317604309"/>
                          <wps:cNvCnPr/>
                          <wps:spPr>
                            <a:xfrm>
                              <a:off x="153408" y="317528"/>
                              <a:ext cx="0" cy="2827952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5694C3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937804128" name="组合 47"/>
                          <wpg:cNvGrpSpPr/>
                          <wpg:grpSpPr>
                            <a:xfrm>
                              <a:off x="0" y="0"/>
                              <a:ext cx="1383733" cy="396875"/>
                              <a:chOff x="0" y="-26689"/>
                              <a:chExt cx="1383733" cy="396875"/>
                            </a:xfrm>
                          </wpg:grpSpPr>
                          <wps:wsp>
                            <wps:cNvPr id="161147177" name="文本框 99"/>
                            <wps:cNvSpPr txBox="1"/>
                            <wps:spPr>
                              <a:xfrm>
                                <a:off x="282643" y="-26689"/>
                                <a:ext cx="1101090" cy="396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E80F4B">
                                  <w:pPr>
                                    <w:pStyle w:val="4"/>
                                    <w:snapToGrid w:val="0"/>
                                    <w:spacing w:before="0" w:beforeAutospacing="0" w:after="0" w:afterAutospacing="0"/>
                                    <w:rPr>
                                      <w:rFonts w:hint="eastAsia"/>
                                      <w:color w:val="5694C3"/>
                                    </w:rPr>
                                  </w:pPr>
                                  <w:r>
                                    <w:rPr>
                                      <w:rFonts w:hint="eastAsia" w:ascii="方正兰亭粗黑简体" w:eastAsia="方正兰亭粗黑简体" w:cstheme="minorBidi"/>
                                      <w:color w:val="5694C3"/>
                                      <w:kern w:val="24"/>
                                      <w:sz w:val="32"/>
                                      <w:szCs w:val="32"/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308357249" name="组合 308357249"/>
                            <wpg:cNvGrpSpPr/>
                            <wpg:grpSpPr>
                              <a:xfrm>
                                <a:off x="0" y="0"/>
                                <a:ext cx="290830" cy="290830"/>
                                <a:chOff x="4767" y="4485"/>
                                <a:chExt cx="458" cy="458"/>
                              </a:xfrm>
                            </wpg:grpSpPr>
                            <wps:wsp>
                              <wps:cNvPr id="463172877" name="矩形 91"/>
                              <wps:cNvSpPr/>
                              <wps:spPr>
                                <a:xfrm>
                                  <a:off x="4767" y="4485"/>
                                  <a:ext cx="458" cy="4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694C3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117397741" name="KSO_Shape"/>
                              <wps:cNvSpPr/>
                              <wps:spPr>
                                <a:xfrm flipH="1">
                                  <a:off x="4854" y="4611"/>
                                  <a:ext cx="272" cy="192"/>
                                </a:xfrm>
                                <a:custGeom>
                                  <a:avLst/>
                                  <a:gdLst>
                                    <a:gd name="connsiteX0" fmla="*/ 7782622 w 7782622"/>
                                    <a:gd name="connsiteY0" fmla="*/ 1956116 h 5514836"/>
                                    <a:gd name="connsiteX1" fmla="*/ 1120218 w 7782622"/>
                                    <a:gd name="connsiteY1" fmla="*/ 1956116 h 5514836"/>
                                    <a:gd name="connsiteX2" fmla="*/ 4 w 7782622"/>
                                    <a:gd name="connsiteY2" fmla="*/ 5514836 h 5514836"/>
                                    <a:gd name="connsiteX3" fmla="*/ 6662408 w 7782622"/>
                                    <a:gd name="connsiteY3" fmla="*/ 5514836 h 5514836"/>
                                    <a:gd name="connsiteX4" fmla="*/ 2210075 w 7782622"/>
                                    <a:gd name="connsiteY4" fmla="*/ 0 h 5514836"/>
                                    <a:gd name="connsiteX5" fmla="*/ 0 w 7782622"/>
                                    <a:gd name="connsiteY5" fmla="*/ 0 h 5514836"/>
                                    <a:gd name="connsiteX6" fmla="*/ 0 w 7782622"/>
                                    <a:gd name="connsiteY6" fmla="*/ 1356040 h 5514836"/>
                                    <a:gd name="connsiteX7" fmla="*/ 2 w 7782622"/>
                                    <a:gd name="connsiteY7" fmla="*/ 1356040 h 5514836"/>
                                    <a:gd name="connsiteX8" fmla="*/ 2 w 7782622"/>
                                    <a:gd name="connsiteY8" fmla="*/ 4425111 h 5514836"/>
                                    <a:gd name="connsiteX9" fmla="*/ 872566 w 7782622"/>
                                    <a:gd name="connsiteY9" fmla="*/ 1653131 h 5514836"/>
                                    <a:gd name="connsiteX10" fmla="*/ 6705945 w 7782622"/>
                                    <a:gd name="connsiteY10" fmla="*/ 1653131 h 5514836"/>
                                    <a:gd name="connsiteX11" fmla="*/ 6705945 w 7782622"/>
                                    <a:gd name="connsiteY11" fmla="*/ 984566 h 5514836"/>
                                    <a:gd name="connsiteX12" fmla="*/ 2611236 w 7782622"/>
                                    <a:gd name="connsiteY12" fmla="*/ 984566 h 551483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7782622" h="5514836">
                                      <a:moveTo>
                                        <a:pt x="7782622" y="1956116"/>
                                      </a:moveTo>
                                      <a:lnTo>
                                        <a:pt x="1120218" y="1956116"/>
                                      </a:lnTo>
                                      <a:lnTo>
                                        <a:pt x="4" y="5514836"/>
                                      </a:lnTo>
                                      <a:lnTo>
                                        <a:pt x="6662408" y="5514836"/>
                                      </a:lnTo>
                                      <a:close/>
                                      <a:moveTo>
                                        <a:pt x="2210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040"/>
                                      </a:lnTo>
                                      <a:lnTo>
                                        <a:pt x="2" y="1356040"/>
                                      </a:lnTo>
                                      <a:lnTo>
                                        <a:pt x="2" y="4425111"/>
                                      </a:lnTo>
                                      <a:lnTo>
                                        <a:pt x="872566" y="1653131"/>
                                      </a:lnTo>
                                      <a:lnTo>
                                        <a:pt x="6705945" y="1653131"/>
                                      </a:lnTo>
                                      <a:lnTo>
                                        <a:pt x="6705945" y="984566"/>
                                      </a:lnTo>
                                      <a:lnTo>
                                        <a:pt x="2611236" y="984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45ECD1F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</wpg:grpSp>
                        </wpg:grpSp>
                        <wps:wsp>
                          <wps:cNvPr id="406654850" name="椭圆 406654850"/>
                          <wps:cNvSpPr/>
                          <wps:spPr>
                            <a:xfrm>
                              <a:off x="89535" y="369002"/>
                              <a:ext cx="138430" cy="138430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solidFill>
                                <a:srgbClr val="FFFFFF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78036187" name="椭圆 1178036187"/>
                          <wps:cNvSpPr/>
                          <wps:spPr>
                            <a:xfrm>
                              <a:off x="89535" y="1759270"/>
                              <a:ext cx="138430" cy="138430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solidFill>
                                <a:srgbClr val="FFFFFF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73120024" name="椭圆 1273120024"/>
                          <wps:cNvSpPr/>
                          <wps:spPr>
                            <a:xfrm>
                              <a:off x="95323" y="2477574"/>
                              <a:ext cx="138430" cy="138430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solidFill>
                                <a:srgbClr val="FFFFFF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140.05pt;margin-top:353.95pt;height:242.85pt;width:108.95pt;z-index:251676672;mso-width-relative:page;mso-height-relative:page;" coordsize="1383665,3142527" o:gfxdata="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">
                <o:lock v:ext="edit" aspectratio="f"/>
                <v:shape id="椭圆 1778171117" o:spid="_x0000_s1026" o:spt="3" type="#_x0000_t3" style="position:absolute;left:86810;top:1082233;height:138334;width:138235;v-text-anchor:middle;" fillcolor="#5694C3" filled="t" stroked="t" coordsize="21600,21600" o:gfxdata="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8R45&#10;wAAAAOIAAAAPAAAAAAAAAAEAIAAAACIAAABkcnMvZG93bnJldi54bWxQSwECFAAUAAAACACHTuJA&#10;My8FnjsAAAA5AAAAEAAAAAAAAAABACAAAAAPAQAAZHJzL3NoYXBleG1sLnhtbFBLBQYAAAAABgAG&#10;AFsBAAC5AwAAAAA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group id="组合 48" o:spid="_x0000_s1026" o:spt="203" style="position:absolute;left:0;top:0;height:3142527;width:1383665;" coordsize="1383733,3145480" o:gfxdata="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">
                  <o:lock v:ext="edit" aspectratio="f"/>
                  <v:line id="_x0000_s1026" o:spid="_x0000_s1026" o:spt="20" style="position:absolute;left:153408;top:317528;height:2827952;width:0;" filled="f" stroked="t" coordsize="21600,21600" o:gfxdata="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9hdmL4A&#10;AADj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5694C3" joinstyle="round"/>
                    <v:imagedata o:title=""/>
                    <o:lock v:ext="edit" aspectratio="f"/>
                  </v:line>
                  <v:group id="组合 47" o:spid="_x0000_s1026" o:spt="203" style="position:absolute;left:0;top:0;height:396875;width:1383733;" coordorigin="0,-26689" coordsize="1383733,396875" o:gfxdata="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hztRRwgAAAOIAAAAPAAAAAAAAAAEAIAAAACIAAABkcnMvZG93bnJl&#10;di54bWxQSwECFAAUAAAACACHTuJAMy8FnjsAAAA5AAAAFQAAAAAAAAABACAAAAARAQAAZHJzL2dy&#10;b3Vwc2hhcGV4bWwueG1sUEsFBgAAAAAGAAYAYAEAAM4DAAAAAA==&#10;">
                    <o:lock v:ext="edit" aspectratio="f"/>
                    <v:shape id="文本框 99" o:spid="_x0000_s1026" o:spt="202" type="#_x0000_t202" style="position:absolute;left:282643;top:-26689;height:396875;width:1101090;" filled="f" stroked="f" coordsize="21600,21600" o:gfxdata="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G5AG/&#10;AAAA4g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9E80F4B"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5694C3"/>
                                <w:kern w:val="24"/>
                                <w:sz w:val="32"/>
                                <w:szCs w:val="32"/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group id="_x0000_s1026" o:spid="_x0000_s1026" o:spt="203" style="position:absolute;left:0;top:0;height:290830;width:290830;" coordorigin="4767,4485" coordsize="458,458" o:gfxdata="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">
                      <o:lock v:ext="edit" aspectratio="f"/>
                      <v:shape id="矩形 91" o:spid="_x0000_s1026" o:spt="3" type="#_x0000_t3" style="position:absolute;left:4767;top:4485;height:458;width:458;v-text-anchor:middle;" fillcolor="#5694C3" filled="t" stroked="f" coordsize="21600,21600" o:gfxdata="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/4TGMQAAADiAAAADwAAAAAAAAABACAAAAAiAAAAZHJzL2Rvd25yZXYueG1sUEsBAhQAFAAAAAgA&#10;h07iQDMvBZ47AAAAOQAAABAAAAAAAAAAAQAgAAAAEwEAAGRycy9zaGFwZXhtbC54bWxQSwUGAAAA&#10;AAYABgBbAQAAvQMAAAAA&#10;">
                        <v:fill on="t" focussize="0,0"/>
                        <v:stroke on="f" weight="2pt"/>
                        <v:imagedata o:title=""/>
                        <o:lock v:ext="edit" aspectratio="f"/>
                      </v:shape>
                      <v:shape id="KSO_Shape" o:spid="_x0000_s1026" o:spt="100" style="position:absolute;left:4854;top:4611;flip:x;height:192;width:272;v-text-anchor:middle;" fillcolor="#FFFFFF" filled="t" stroked="f" coordsize="7782622,5514836" o:gfxdata="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3YFm/&#10;AAAA4wAAAA8AAAAAAAAAAQAgAAAAIgAAAGRycy9kb3ducmV2LnhtbFBLAQIUABQAAAAIAIdO4kAz&#10;LwWeOwAAADkAAAAQAAAAAAAAAAEAIAAAAA4BAABkcnMvc2hhcGV4bWwueG1sUEsFBgAAAAAGAAYA&#10;WwEAALgDAAAAAA==&#10;" path="m7782622,1956116l1120218,1956116,4,5514836,6662408,5514836xm2210075,0l0,0,0,1356040,2,1356040,2,4425111,872566,1653131,6705945,1653131,6705945,984566,2611236,984566xe">
                        <v:path textboxrect="0,0,7782622,5514836" o:connectlocs="272,68;39,68;0,192;232,192;77,0;0,0;0,47;0,47;0,154;30,57;234,57;234,34;91,34" o:connectangles="0,0,0,0,0,0,0,0,0,0,0,0,0"/>
                        <v:fill on="t" focussize="0,0"/>
                        <v:stroke on="f" weight="2pt"/>
                        <v:imagedata o:title=""/>
                        <o:lock v:ext="edit" aspectratio="f"/>
                        <v:textbox>
                          <w:txbxContent>
                            <w:p w14:paraId="45ECD1F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_x0000_s1026" o:spid="_x0000_s1026" o:spt="3" type="#_x0000_t3" style="position:absolute;left:89535;top:369002;height:138430;width:138430;v-text-anchor:middle;" fillcolor="#5694C3" filled="t" stroked="t" coordsize="21600,21600" o:gfxdata="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FN1&#10;mcEAAADi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FFFFFF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9535;top:1759270;height:138430;width:138430;v-text-anchor:middle;" fillcolor="#5694C3" filled="t" stroked="t" coordsize="21600,21600" o:gfxdata="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4iH&#10;ysEAAADj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FFFFFF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5323;top:2477574;height:138430;width:138430;v-text-anchor:middle;" fillcolor="#5694C3" filled="t" stroked="t" coordsize="21600,21600" o:gfxdata="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H20DQ8QAAADjAAAADwAAAAAAAAABACAAAAAiAAAAZHJzL2Rvd25yZXYueG1sUEsBAhQAFAAAAAgA&#10;h07iQDMvBZ47AAAAOQAAABAAAAAAAAAAAQAgAAAAEwEAAGRycy9zaGFwZXhtbC54bWxQSwUGAAAA&#10;AAYABgBbAQAAvQMAAAAA&#10;">
                    <v:fill on="t" focussize="0,0"/>
                    <v:stroke weight="2pt" color="#FFFFFF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4670425</wp:posOffset>
                </wp:positionV>
                <wp:extent cx="4120515" cy="2924175"/>
                <wp:effectExtent l="0" t="0" r="0" b="0"/>
                <wp:wrapNone/>
                <wp:docPr id="16333835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2924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4D5F54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年级毕业露营活动 | 独立统筹人</w:t>
                            </w:r>
                          </w:p>
                          <w:p w14:paraId="6816076B">
                            <w:pPr>
                              <w:pStyle w:val="13"/>
                              <w:numPr>
                                <w:ilvl w:val="0"/>
                                <w:numId w:val="4"/>
                              </w:numPr>
                              <w:spacing w:after="0" w:line="36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全流程把控场地预定、物资采购、流程设计与现场调度；周密管理实现零事故；精心策划执行使参与人员满意度超 95%。</w:t>
                            </w:r>
                          </w:p>
                          <w:p w14:paraId="1CFF94F0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元旦文艺汇演班级参赛节目 | 全流程统筹</w:t>
                            </w:r>
                          </w:p>
                          <w:p w14:paraId="2F9524F5">
                            <w:pPr>
                              <w:pStyle w:val="13"/>
                              <w:numPr>
                                <w:ilvl w:val="0"/>
                                <w:numId w:val="5"/>
                              </w:numPr>
                              <w:spacing w:after="0" w:line="36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牵头策划执行，从班服到节目全程把控，获汇演一等奖与师生好评；提升个人能力，为班级增光、增强凝聚力。</w:t>
                            </w:r>
                          </w:p>
                          <w:p w14:paraId="07B788C9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班级宣传物料设计 | 负责人</w:t>
                            </w:r>
                          </w:p>
                          <w:p w14:paraId="69E996D2">
                            <w:pPr>
                              <w:pStyle w:val="13"/>
                              <w:numPr>
                                <w:ilvl w:val="0"/>
                                <w:numId w:val="5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全链路产出宣传物料，吸引受众；输出 20 +主题板报，3 次获校级优秀；提升班级活动知名度与品牌影响力。</w:t>
                            </w:r>
                          </w:p>
                          <w:p w14:paraId="6549BB50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校庆晚会、迎新晚会宣传 | 核心成员</w:t>
                            </w:r>
                          </w:p>
                          <w:p w14:paraId="0B81194D">
                            <w:pPr>
                              <w:pStyle w:val="13"/>
                              <w:numPr>
                                <w:ilvl w:val="0"/>
                                <w:numId w:val="5"/>
                              </w:numPr>
                              <w:spacing w:after="0" w:line="360" w:lineRule="exact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参演 5 场活动并制定宣传策略；设计短视频扩大影响、吸引新生；跨部门协作保障活动顺利。</w:t>
                            </w:r>
                          </w:p>
                          <w:p w14:paraId="12E9DECD">
                            <w:pPr>
                              <w:spacing w:after="0" w:line="360" w:lineRule="exac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1pt;margin-top:367.75pt;height:230.25pt;width:324.45pt;z-index:251677696;mso-width-relative:page;mso-height-relative:page;" filled="f" stroked="f" coordsize="21600,21600" o:gfxdata="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Vo0avZAAAADAEAAA8AAAAAAAAAAQAgAAAAIgAAAGRycy9kb3ducmV2LnhtbFBLAQIU&#10;ABQAAAAIAIdO4kBE9L1kKwIAADM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64D5F54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年级毕业露营活动 | 独立统筹人</w:t>
                      </w:r>
                    </w:p>
                    <w:p w14:paraId="6816076B">
                      <w:pPr>
                        <w:pStyle w:val="13"/>
                        <w:numPr>
                          <w:ilvl w:val="0"/>
                          <w:numId w:val="4"/>
                        </w:numPr>
                        <w:spacing w:after="0" w:line="36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全流程把控场地预定、物资采购、流程设计与现场调度；周密管理实现零事故；精心策划执行使参与人员满意度超 95%。</w:t>
                      </w:r>
                    </w:p>
                    <w:p w14:paraId="1CFF94F0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元旦文艺汇演班级参赛节目 | 全流程统筹</w:t>
                      </w:r>
                    </w:p>
                    <w:p w14:paraId="2F9524F5">
                      <w:pPr>
                        <w:pStyle w:val="13"/>
                        <w:numPr>
                          <w:ilvl w:val="0"/>
                          <w:numId w:val="5"/>
                        </w:numPr>
                        <w:spacing w:after="0" w:line="36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牵头策划执行，从班服到节目全程把控，获汇演一等奖与师生好评；提升个人能力，为班级增光、增强凝聚力。</w:t>
                      </w:r>
                    </w:p>
                    <w:p w14:paraId="07B788C9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班级宣传物料设计 | 负责人</w:t>
                      </w:r>
                    </w:p>
                    <w:p w14:paraId="69E996D2">
                      <w:pPr>
                        <w:pStyle w:val="13"/>
                        <w:numPr>
                          <w:ilvl w:val="0"/>
                          <w:numId w:val="5"/>
                        </w:numPr>
                        <w:spacing w:after="0"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全链路产出宣传物料，吸引受众；输出 20 +主题板报，3 次获校级优秀；提升班级活动知名度与品牌影响力。</w:t>
                      </w:r>
                    </w:p>
                    <w:p w14:paraId="6549BB50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校庆晚会、迎新晚会宣传 | 核心成员</w:t>
                      </w:r>
                    </w:p>
                    <w:p w14:paraId="0B81194D">
                      <w:pPr>
                        <w:pStyle w:val="13"/>
                        <w:numPr>
                          <w:ilvl w:val="0"/>
                          <w:numId w:val="5"/>
                        </w:numPr>
                        <w:spacing w:after="0" w:line="360" w:lineRule="exact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参演 5 场活动并制定宣传策略；设计短视频扩大影响、吸引新生；跨部门协作保障活动顺利。</w:t>
                      </w:r>
                    </w:p>
                    <w:p w14:paraId="12E9DECD">
                      <w:pPr>
                        <w:spacing w:after="0" w:line="360" w:lineRule="exac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1818640</wp:posOffset>
                </wp:positionH>
                <wp:positionV relativeFrom="paragraph">
                  <wp:posOffset>7732395</wp:posOffset>
                </wp:positionV>
                <wp:extent cx="1431290" cy="398145"/>
                <wp:effectExtent l="0" t="0" r="0" b="0"/>
                <wp:wrapNone/>
                <wp:docPr id="250510426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290" cy="398145"/>
                          <a:chOff x="0" y="-24390"/>
                          <a:chExt cx="1373993" cy="396875"/>
                        </a:xfrm>
                      </wpg:grpSpPr>
                      <wps:wsp>
                        <wps:cNvPr id="115093669" name="文本框 95"/>
                        <wps:cNvSpPr txBox="1"/>
                        <wps:spPr>
                          <a:xfrm>
                            <a:off x="272903" y="-24390"/>
                            <a:ext cx="1101090" cy="396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7EF4FD">
                              <w:pPr>
                                <w:pStyle w:val="4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22859597" name="组合 122859597"/>
                        <wpg:cNvGrpSpPr/>
                        <wpg:grpSpPr>
                          <a:xfrm>
                            <a:off x="0" y="0"/>
                            <a:ext cx="290830" cy="290830"/>
                            <a:chOff x="4767" y="13390"/>
                            <a:chExt cx="458" cy="458"/>
                          </a:xfrm>
                        </wpg:grpSpPr>
                        <wps:wsp>
                          <wps:cNvPr id="1869409123" name="矩形 93"/>
                          <wps:cNvSpPr/>
                          <wps:spPr>
                            <a:xfrm>
                              <a:off x="4767" y="13390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92983" name="KSO_Shape"/>
                          <wps:cNvSpPr/>
                          <wps:spPr bwMode="auto">
                            <a:xfrm>
                              <a:off x="4910" y="13474"/>
                              <a:ext cx="162" cy="308"/>
                            </a:xfrm>
                            <a:custGeom>
                              <a:avLst/>
                              <a:gdLst>
                                <a:gd name="T0" fmla="*/ 815953 w 3389"/>
                                <a:gd name="T1" fmla="*/ 142499 h 6457"/>
                                <a:gd name="T2" fmla="*/ 812410 w 3389"/>
                                <a:gd name="T3" fmla="*/ 151940 h 6457"/>
                                <a:gd name="T4" fmla="*/ 800897 w 3389"/>
                                <a:gd name="T5" fmla="*/ 179082 h 6457"/>
                                <a:gd name="T6" fmla="*/ 783185 w 3389"/>
                                <a:gd name="T7" fmla="*/ 218911 h 6457"/>
                                <a:gd name="T8" fmla="*/ 759568 w 3389"/>
                                <a:gd name="T9" fmla="*/ 268476 h 6457"/>
                                <a:gd name="T10" fmla="*/ 737723 w 3389"/>
                                <a:gd name="T11" fmla="*/ 310075 h 6457"/>
                                <a:gd name="T12" fmla="*/ 721191 w 3389"/>
                                <a:gd name="T13" fmla="*/ 338693 h 6457"/>
                                <a:gd name="T14" fmla="*/ 703479 w 3389"/>
                                <a:gd name="T15" fmla="*/ 367901 h 6457"/>
                                <a:gd name="T16" fmla="*/ 684881 w 3389"/>
                                <a:gd name="T17" fmla="*/ 396814 h 6457"/>
                                <a:gd name="T18" fmla="*/ 665102 w 3389"/>
                                <a:gd name="T19" fmla="*/ 425136 h 6457"/>
                                <a:gd name="T20" fmla="*/ 643847 w 3389"/>
                                <a:gd name="T21" fmla="*/ 452574 h 6457"/>
                                <a:gd name="T22" fmla="*/ 621706 w 3389"/>
                                <a:gd name="T23" fmla="*/ 478536 h 6457"/>
                                <a:gd name="T24" fmla="*/ 1000457 w 3389"/>
                                <a:gd name="T25" fmla="*/ 1407582 h 6457"/>
                                <a:gd name="T26" fmla="*/ 0 w 3389"/>
                                <a:gd name="T27" fmla="*/ 1407582 h 6457"/>
                                <a:gd name="T28" fmla="*/ 388493 w 3389"/>
                                <a:gd name="T29" fmla="*/ 499484 h 6457"/>
                                <a:gd name="T30" fmla="*/ 365171 w 3389"/>
                                <a:gd name="T31" fmla="*/ 473521 h 6457"/>
                                <a:gd name="T32" fmla="*/ 343031 w 3389"/>
                                <a:gd name="T33" fmla="*/ 445788 h 6457"/>
                                <a:gd name="T34" fmla="*/ 321481 w 3389"/>
                                <a:gd name="T35" fmla="*/ 416580 h 6457"/>
                                <a:gd name="T36" fmla="*/ 301406 w 3389"/>
                                <a:gd name="T37" fmla="*/ 386488 h 6457"/>
                                <a:gd name="T38" fmla="*/ 282218 w 3389"/>
                                <a:gd name="T39" fmla="*/ 355805 h 6457"/>
                                <a:gd name="T40" fmla="*/ 264506 w 3389"/>
                                <a:gd name="T41" fmla="*/ 325122 h 6457"/>
                                <a:gd name="T42" fmla="*/ 247974 w 3389"/>
                                <a:gd name="T43" fmla="*/ 294734 h 6457"/>
                                <a:gd name="T44" fmla="*/ 219339 w 3389"/>
                                <a:gd name="T45" fmla="*/ 238383 h 6457"/>
                                <a:gd name="T46" fmla="*/ 197198 w 3389"/>
                                <a:gd name="T47" fmla="*/ 189998 h 6457"/>
                                <a:gd name="T48" fmla="*/ 181552 w 3389"/>
                                <a:gd name="T49" fmla="*/ 153710 h 6457"/>
                                <a:gd name="T50" fmla="*/ 172106 w 3389"/>
                                <a:gd name="T51" fmla="*/ 130993 h 6457"/>
                                <a:gd name="T52" fmla="*/ 175648 w 3389"/>
                                <a:gd name="T53" fmla="*/ 127452 h 6457"/>
                                <a:gd name="T54" fmla="*/ 192770 w 3389"/>
                                <a:gd name="T55" fmla="*/ 112996 h 6457"/>
                                <a:gd name="T56" fmla="*/ 211664 w 3389"/>
                                <a:gd name="T57" fmla="*/ 97950 h 6457"/>
                                <a:gd name="T58" fmla="*/ 236461 w 3389"/>
                                <a:gd name="T59" fmla="*/ 80838 h 6457"/>
                                <a:gd name="T60" fmla="*/ 266277 w 3389"/>
                                <a:gd name="T61" fmla="*/ 62841 h 6457"/>
                                <a:gd name="T62" fmla="*/ 301111 w 3389"/>
                                <a:gd name="T63" fmla="*/ 44549 h 6457"/>
                                <a:gd name="T64" fmla="*/ 320595 w 3389"/>
                                <a:gd name="T65" fmla="*/ 36289 h 6457"/>
                                <a:gd name="T66" fmla="*/ 340669 w 3389"/>
                                <a:gd name="T67" fmla="*/ 28028 h 6457"/>
                                <a:gd name="T68" fmla="*/ 362219 w 3389"/>
                                <a:gd name="T69" fmla="*/ 20947 h 6457"/>
                                <a:gd name="T70" fmla="*/ 384655 w 3389"/>
                                <a:gd name="T71" fmla="*/ 14456 h 6457"/>
                                <a:gd name="T72" fmla="*/ 408271 w 3389"/>
                                <a:gd name="T73" fmla="*/ 8851 h 6457"/>
                                <a:gd name="T74" fmla="*/ 432478 w 3389"/>
                                <a:gd name="T75" fmla="*/ 4425 h 6457"/>
                                <a:gd name="T76" fmla="*/ 457866 w 3389"/>
                                <a:gd name="T77" fmla="*/ 1475 h 6457"/>
                                <a:gd name="T78" fmla="*/ 483845 w 3389"/>
                                <a:gd name="T79" fmla="*/ 0 h 6457"/>
                                <a:gd name="T80" fmla="*/ 510708 w 3389"/>
                                <a:gd name="T81" fmla="*/ 295 h 6457"/>
                                <a:gd name="T82" fmla="*/ 538753 w 3389"/>
                                <a:gd name="T83" fmla="*/ 2360 h 6457"/>
                                <a:gd name="T84" fmla="*/ 567388 w 3389"/>
                                <a:gd name="T85" fmla="*/ 6491 h 6457"/>
                                <a:gd name="T86" fmla="*/ 596318 w 3389"/>
                                <a:gd name="T87" fmla="*/ 12686 h 6457"/>
                                <a:gd name="T88" fmla="*/ 626430 w 3389"/>
                                <a:gd name="T89" fmla="*/ 20947 h 6457"/>
                                <a:gd name="T90" fmla="*/ 656836 w 3389"/>
                                <a:gd name="T91" fmla="*/ 31863 h 6457"/>
                                <a:gd name="T92" fmla="*/ 687833 w 3389"/>
                                <a:gd name="T93" fmla="*/ 45434 h 6457"/>
                                <a:gd name="T94" fmla="*/ 719420 w 3389"/>
                                <a:gd name="T95" fmla="*/ 61661 h 6457"/>
                                <a:gd name="T96" fmla="*/ 751597 w 3389"/>
                                <a:gd name="T97" fmla="*/ 80838 h 6457"/>
                                <a:gd name="T98" fmla="*/ 784070 w 3389"/>
                                <a:gd name="T99" fmla="*/ 103260 h 6457"/>
                                <a:gd name="T100" fmla="*/ 817133 w 3389"/>
                                <a:gd name="T101" fmla="*/ 128928 h 6457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89" h="6457">
                                  <a:moveTo>
                                    <a:pt x="2768" y="437"/>
                                  </a:moveTo>
                                  <a:lnTo>
                                    <a:pt x="2764" y="483"/>
                                  </a:lnTo>
                                  <a:lnTo>
                                    <a:pt x="2752" y="515"/>
                                  </a:lnTo>
                                  <a:lnTo>
                                    <a:pt x="2735" y="555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687" y="669"/>
                                  </a:lnTo>
                                  <a:lnTo>
                                    <a:pt x="2653" y="742"/>
                                  </a:lnTo>
                                  <a:lnTo>
                                    <a:pt x="2615" y="823"/>
                                  </a:lnTo>
                                  <a:lnTo>
                                    <a:pt x="2573" y="910"/>
                                  </a:lnTo>
                                  <a:lnTo>
                                    <a:pt x="2524" y="1003"/>
                                  </a:lnTo>
                                  <a:lnTo>
                                    <a:pt x="2499" y="1051"/>
                                  </a:lnTo>
                                  <a:lnTo>
                                    <a:pt x="2471" y="1100"/>
                                  </a:lnTo>
                                  <a:lnTo>
                                    <a:pt x="2443" y="1148"/>
                                  </a:lnTo>
                                  <a:lnTo>
                                    <a:pt x="2414" y="1198"/>
                                  </a:lnTo>
                                  <a:lnTo>
                                    <a:pt x="2383" y="1247"/>
                                  </a:lnTo>
                                  <a:lnTo>
                                    <a:pt x="2352" y="1296"/>
                                  </a:lnTo>
                                  <a:lnTo>
                                    <a:pt x="2320" y="1345"/>
                                  </a:lnTo>
                                  <a:lnTo>
                                    <a:pt x="2286" y="1393"/>
                                  </a:lnTo>
                                  <a:lnTo>
                                    <a:pt x="2253" y="1441"/>
                                  </a:lnTo>
                                  <a:lnTo>
                                    <a:pt x="2217" y="1488"/>
                                  </a:lnTo>
                                  <a:lnTo>
                                    <a:pt x="2181" y="1534"/>
                                  </a:lnTo>
                                  <a:lnTo>
                                    <a:pt x="2144" y="1578"/>
                                  </a:lnTo>
                                  <a:lnTo>
                                    <a:pt x="2106" y="1622"/>
                                  </a:lnTo>
                                  <a:lnTo>
                                    <a:pt x="2067" y="1662"/>
                                  </a:lnTo>
                                  <a:lnTo>
                                    <a:pt x="3389" y="4771"/>
                                  </a:lnTo>
                                  <a:lnTo>
                                    <a:pt x="1695" y="6457"/>
                                  </a:lnTo>
                                  <a:lnTo>
                                    <a:pt x="0" y="4771"/>
                                  </a:lnTo>
                                  <a:lnTo>
                                    <a:pt x="1316" y="1693"/>
                                  </a:lnTo>
                                  <a:lnTo>
                                    <a:pt x="1276" y="1650"/>
                                  </a:lnTo>
                                  <a:lnTo>
                                    <a:pt x="1237" y="1605"/>
                                  </a:lnTo>
                                  <a:lnTo>
                                    <a:pt x="1199" y="1558"/>
                                  </a:lnTo>
                                  <a:lnTo>
                                    <a:pt x="1162" y="151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089" y="1412"/>
                                  </a:lnTo>
                                  <a:lnTo>
                                    <a:pt x="1055" y="1361"/>
                                  </a:lnTo>
                                  <a:lnTo>
                                    <a:pt x="1021" y="1310"/>
                                  </a:lnTo>
                                  <a:lnTo>
                                    <a:pt x="988" y="1258"/>
                                  </a:lnTo>
                                  <a:lnTo>
                                    <a:pt x="956" y="1206"/>
                                  </a:lnTo>
                                  <a:lnTo>
                                    <a:pt x="925" y="1154"/>
                                  </a:lnTo>
                                  <a:lnTo>
                                    <a:pt x="896" y="1102"/>
                                  </a:lnTo>
                                  <a:lnTo>
                                    <a:pt x="868" y="1050"/>
                                  </a:lnTo>
                                  <a:lnTo>
                                    <a:pt x="840" y="999"/>
                                  </a:lnTo>
                                  <a:lnTo>
                                    <a:pt x="789" y="901"/>
                                  </a:lnTo>
                                  <a:lnTo>
                                    <a:pt x="743" y="808"/>
                                  </a:lnTo>
                                  <a:lnTo>
                                    <a:pt x="702" y="722"/>
                                  </a:lnTo>
                                  <a:lnTo>
                                    <a:pt x="668" y="644"/>
                                  </a:lnTo>
                                  <a:lnTo>
                                    <a:pt x="638" y="577"/>
                                  </a:lnTo>
                                  <a:lnTo>
                                    <a:pt x="615" y="521"/>
                                  </a:lnTo>
                                  <a:lnTo>
                                    <a:pt x="597" y="480"/>
                                  </a:lnTo>
                                  <a:lnTo>
                                    <a:pt x="583" y="444"/>
                                  </a:lnTo>
                                  <a:lnTo>
                                    <a:pt x="595" y="432"/>
                                  </a:lnTo>
                                  <a:lnTo>
                                    <a:pt x="628" y="403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717" y="332"/>
                                  </a:lnTo>
                                  <a:lnTo>
                                    <a:pt x="757" y="304"/>
                                  </a:lnTo>
                                  <a:lnTo>
                                    <a:pt x="801" y="274"/>
                                  </a:lnTo>
                                  <a:lnTo>
                                    <a:pt x="849" y="24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59" y="181"/>
                                  </a:lnTo>
                                  <a:lnTo>
                                    <a:pt x="1020" y="151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6" y="123"/>
                                  </a:lnTo>
                                  <a:lnTo>
                                    <a:pt x="1119" y="109"/>
                                  </a:lnTo>
                                  <a:lnTo>
                                    <a:pt x="1154" y="95"/>
                                  </a:lnTo>
                                  <a:lnTo>
                                    <a:pt x="1190" y="82"/>
                                  </a:lnTo>
                                  <a:lnTo>
                                    <a:pt x="1227" y="71"/>
                                  </a:lnTo>
                                  <a:lnTo>
                                    <a:pt x="1265" y="59"/>
                                  </a:lnTo>
                                  <a:lnTo>
                                    <a:pt x="1303" y="49"/>
                                  </a:lnTo>
                                  <a:lnTo>
                                    <a:pt x="1342" y="38"/>
                                  </a:lnTo>
                                  <a:lnTo>
                                    <a:pt x="1383" y="30"/>
                                  </a:lnTo>
                                  <a:lnTo>
                                    <a:pt x="1423" y="22"/>
                                  </a:lnTo>
                                  <a:lnTo>
                                    <a:pt x="1465" y="15"/>
                                  </a:lnTo>
                                  <a:lnTo>
                                    <a:pt x="1507" y="9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95" y="2"/>
                                  </a:lnTo>
                                  <a:lnTo>
                                    <a:pt x="1639" y="0"/>
                                  </a:lnTo>
                                  <a:lnTo>
                                    <a:pt x="1685" y="0"/>
                                  </a:lnTo>
                                  <a:lnTo>
                                    <a:pt x="1730" y="1"/>
                                  </a:lnTo>
                                  <a:lnTo>
                                    <a:pt x="1778" y="4"/>
                                  </a:lnTo>
                                  <a:lnTo>
                                    <a:pt x="1825" y="8"/>
                                  </a:lnTo>
                                  <a:lnTo>
                                    <a:pt x="1873" y="14"/>
                                  </a:lnTo>
                                  <a:lnTo>
                                    <a:pt x="1922" y="22"/>
                                  </a:lnTo>
                                  <a:lnTo>
                                    <a:pt x="1971" y="31"/>
                                  </a:lnTo>
                                  <a:lnTo>
                                    <a:pt x="2020" y="43"/>
                                  </a:lnTo>
                                  <a:lnTo>
                                    <a:pt x="2071" y="56"/>
                                  </a:lnTo>
                                  <a:lnTo>
                                    <a:pt x="2122" y="71"/>
                                  </a:lnTo>
                                  <a:lnTo>
                                    <a:pt x="2173" y="88"/>
                                  </a:lnTo>
                                  <a:lnTo>
                                    <a:pt x="2225" y="108"/>
                                  </a:lnTo>
                                  <a:lnTo>
                                    <a:pt x="2278" y="130"/>
                                  </a:lnTo>
                                  <a:lnTo>
                                    <a:pt x="2330" y="154"/>
                                  </a:lnTo>
                                  <a:lnTo>
                                    <a:pt x="2383" y="180"/>
                                  </a:lnTo>
                                  <a:lnTo>
                                    <a:pt x="2437" y="209"/>
                                  </a:lnTo>
                                  <a:lnTo>
                                    <a:pt x="2492" y="240"/>
                                  </a:lnTo>
                                  <a:lnTo>
                                    <a:pt x="2546" y="274"/>
                                  </a:lnTo>
                                  <a:lnTo>
                                    <a:pt x="2601" y="311"/>
                                  </a:lnTo>
                                  <a:lnTo>
                                    <a:pt x="2656" y="350"/>
                                  </a:lnTo>
                                  <a:lnTo>
                                    <a:pt x="2712" y="392"/>
                                  </a:lnTo>
                                  <a:lnTo>
                                    <a:pt x="2768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0" o:spid="_x0000_s1026" o:spt="203" style="position:absolute;left:0pt;margin-left:143.2pt;margin-top:608.85pt;height:31.35pt;width:112.7pt;mso-position-horizontal-relative:margin;z-index:251673600;mso-width-relative:page;mso-height-relative:page;" coordorigin="0,-24390" coordsize="1373993,396875" o:gfxdata="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">
                <o:lock v:ext="edit" aspectratio="f"/>
                <v:shape id="文本框 95" o:spid="_x0000_s1026" o:spt="202" type="#_x0000_t202" style="position:absolute;left:272903;top:-24390;height:396875;width:1101090;" filled="f" stroked="f" coordsize="21600,21600" o:gfxdata="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WiBW/&#10;AAAA4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17EF4FD">
                        <w:pPr>
                          <w:pStyle w:val="4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290830;width:290830;" coordorigin="4767,13390" coordsize="458,458" o:gfxdata="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">
                  <o:lock v:ext="edit" aspectratio="f"/>
                  <v:shape id="矩形 93" o:spid="_x0000_s1026" o:spt="3" type="#_x0000_t3" style="position:absolute;left:4767;top:13390;height:458;width:458;v-text-anchor:middle;" fillcolor="#5694C3" filled="t" stroked="f" coordsize="21600,21600" o:gfxdata="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l4&#10;/MLCAAAA4wAAAA8AAAAAAAAAAQAgAAAAIgAAAGRycy9kb3ducmV2LnhtbFBLAQIUABQAAAAIAIdO&#10;4kAzLwWeOwAAADkAAAAQAAAAAAAAAAEAIAAAABEBAABkcnMvc2hhcGV4bWwueG1sUEsFBgAAAAAG&#10;AAYAWwEAALs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910;top:13474;height:308;width:162;v-text-anchor:middle;" fillcolor="#FFFFFF" filled="t" stroked="f" coordsize="3389,6457" o:gfxdata="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oEDHDcQAAADjAAAADwAAAAAAAAABACAAAAAiAAAAZHJzL2Rvd25yZXYueG1sUEsBAhQAFAAAAAgA&#10;h07iQDMvBZ47AAAAOQAAABAAAAAAAAAAAQAgAAAAEwEAAGRycy9zaGFwZXhtbC54bWxQSwUGAAAA&#10;AAYABgBbAQAAvQMAAAAA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    <v:path o:connectlocs="39003,6797;38834,7247;38284,8542;37437,10442;36308,12806;35264,14790;34474,16155;33627,17548;32738,18928;31793,20279;30776,21587;29718,22826;47823,67141;0,67141;18570,23825;17455,22587;16397,21264;15367,19870;14407,18435;13490,16971;12643,15508;11853,14058;10484,11370;9426,9062;8678,7331;8226,6248;8396,6079;9214,5389;10117,4672;11303,3855;12728,2997;14393,2124;15324,1730;16284,1336;17314,999;18387,689;19516,422;20673,211;21886,70;23128,0;24412,14;25753,112;27122,309;28505,605;29944,999;31397,1519;32879,2167;34389,2941;35927,3855;37479,4925;39060,6149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8033385</wp:posOffset>
                </wp:positionV>
                <wp:extent cx="4386580" cy="1011555"/>
                <wp:effectExtent l="0" t="0" r="0" b="0"/>
                <wp:wrapNone/>
                <wp:docPr id="462316166" name="矩形 462316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6580" cy="1011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24D6A">
                            <w:pPr>
                              <w:pStyle w:val="4"/>
                              <w:snapToGrid w:val="0"/>
                              <w:spacing w:before="0" w:line="360" w:lineRule="exact"/>
                              <w:ind w:firstLine="400" w:firstLineChars="200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为一名新媒体专业的学生，我具备丰富的校园活动统筹经验与新媒体宣传创意能力，同时拥有文娱项目运营与境外对接的实战经验。我工作严谨负责，善于沟通协作，能够快速适配团队节奏，保障项目高效推进。期待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岗位上，发挥我的专业优势与实践经验，为团队贡献自己的力量。</w:t>
                            </w:r>
                          </w:p>
                          <w:p w14:paraId="69BCB2B7">
                            <w:pPr>
                              <w:pStyle w:val="4"/>
                              <w:snapToGrid w:val="0"/>
                              <w:spacing w:before="0" w:beforeAutospacing="0" w:after="0" w:afterAutospacing="0" w:line="360" w:lineRule="exact"/>
                              <w:ind w:firstLine="400" w:firstLineChars="200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25pt;margin-top:632.55pt;height:79.65pt;width:345.4pt;z-index:251671552;mso-width-relative:page;mso-height-relative:page;" filled="f" stroked="f" coordsize="21600,21600" o:gfxdata="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KC&#10;bbDdAAAADQEAAA8AAAAAAAAAAQAgAAAAIgAAAGRycy9kb3ducmV2LnhtbFBLAQIUABQAAAAIAIdO&#10;4kAhRr2lrAEAAEsDAAAOAAAAAAAAAAEAIAAAACw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1924D6A">
                      <w:pPr>
                        <w:pStyle w:val="4"/>
                        <w:snapToGrid w:val="0"/>
                        <w:spacing w:before="0" w:line="360" w:lineRule="exact"/>
                        <w:ind w:firstLine="400" w:firstLineChars="200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为一名新媒体专业的学生，我具备丰富的校园活动统筹经验与新媒体宣传创意能力，同时拥有文娱项目运营与境外对接的实战经验。我工作严谨负责，善于沟通协作，能够快速适配团队节奏，保障项目高效推进。期待在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岗位上，发挥我的专业优势与实践经验，为团队贡献自己的力量。</w:t>
                      </w:r>
                    </w:p>
                    <w:p w14:paraId="69BCB2B7">
                      <w:pPr>
                        <w:pStyle w:val="4"/>
                        <w:snapToGrid w:val="0"/>
                        <w:spacing w:before="0" w:beforeAutospacing="0" w:after="0" w:afterAutospacing="0" w:line="360" w:lineRule="exact"/>
                        <w:ind w:firstLine="400" w:firstLineChars="200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-916940</wp:posOffset>
                </wp:positionH>
                <wp:positionV relativeFrom="paragraph">
                  <wp:posOffset>178435</wp:posOffset>
                </wp:positionV>
                <wp:extent cx="2118360" cy="4126230"/>
                <wp:effectExtent l="0" t="0" r="0" b="0"/>
                <wp:wrapNone/>
                <wp:docPr id="1757901388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4126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A5932C">
                            <w:pPr>
                              <w:pStyle w:val="4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熟练使用PS/PR/AI等设计工具，具备摄影能力，可输出高质量素材。</w:t>
                            </w:r>
                          </w:p>
                          <w:p w14:paraId="260BFB5E">
                            <w:pPr>
                              <w:pStyle w:val="4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熟练使用Office全家桶，包括Word文档撰写、Excel数据整理分析、PPT方案制作。</w:t>
                            </w:r>
                          </w:p>
                          <w:p w14:paraId="300E0268">
                            <w:pPr>
                              <w:pStyle w:val="4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大学英语四级540+，大学英语六级470+，具备良好的英语听说读写能力。</w:t>
                            </w:r>
                          </w:p>
                          <w:p w14:paraId="553A4870">
                            <w:pPr>
                              <w:pStyle w:val="4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Segoe UI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目前正在积极备考雅思</w:t>
                            </w:r>
                            <w:r>
                              <w:rPr>
                                <w:rFonts w:ascii="微软雅黑" w:hAnsi="微软雅黑" w:eastAsia="微软雅黑" w:cs="Segoe UI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，致力于进一步提升英语水平，以满足国际化工作环境的需求。</w:t>
                            </w:r>
                          </w:p>
                          <w:p w14:paraId="6D6F4123">
                            <w:pPr>
                              <w:pStyle w:val="4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获2023学年军训“优秀个人”称号，校街舞社期间获“十佳学生社团”证书。</w:t>
                            </w:r>
                          </w:p>
                          <w:p w14:paraId="785FD3E5">
                            <w:pPr>
                              <w:pStyle w:val="4"/>
                              <w:snapToGrid w:val="0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72.2pt;margin-top:14.05pt;height:324.9pt;width:166.8pt;z-index:251672576;mso-width-relative:page;mso-height-relative:page;" filled="f" stroked="f" coordsize="21600,21600" o:gfxdata="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7FRXbdgAAAALAQAADwAAAAAAAAABACAAAAAiAAAAZHJzL2Rvd25yZXYu&#10;eG1sUEsBAhQAFAAAAAgAh07iQE5a7x3CAQAAaA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7A5932C">
                      <w:pPr>
                        <w:pStyle w:val="4"/>
                        <w:numPr>
                          <w:ilvl w:val="0"/>
                          <w:numId w:val="6"/>
                        </w:numPr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熟练使用PS/PR/AI等设计工具，具备摄影能力，可输出高质量素材。</w:t>
                      </w:r>
                    </w:p>
                    <w:p w14:paraId="260BFB5E">
                      <w:pPr>
                        <w:pStyle w:val="4"/>
                        <w:numPr>
                          <w:ilvl w:val="0"/>
                          <w:numId w:val="6"/>
                        </w:numPr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熟练使用Office全家桶，包括Word文档撰写、Excel数据整理分析、PPT方案制作。</w:t>
                      </w:r>
                    </w:p>
                    <w:p w14:paraId="300E0268">
                      <w:pPr>
                        <w:pStyle w:val="4"/>
                        <w:numPr>
                          <w:ilvl w:val="0"/>
                          <w:numId w:val="6"/>
                        </w:numPr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大学英语四级540+，大学英语六级470+，具备良好的英语听说读写能力。</w:t>
                      </w:r>
                    </w:p>
                    <w:p w14:paraId="553A4870">
                      <w:pPr>
                        <w:pStyle w:val="4"/>
                        <w:numPr>
                          <w:ilvl w:val="0"/>
                          <w:numId w:val="6"/>
                        </w:numPr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Segoe UI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目前正在积极备考雅思</w:t>
                      </w:r>
                      <w:r>
                        <w:rPr>
                          <w:rFonts w:ascii="微软雅黑" w:hAnsi="微软雅黑" w:eastAsia="微软雅黑" w:cs="Segoe UI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，致力于进一步提升英语水平，以满足国际化工作环境的需求。</w:t>
                      </w:r>
                    </w:p>
                    <w:p w14:paraId="6D6F4123">
                      <w:pPr>
                        <w:pStyle w:val="4"/>
                        <w:numPr>
                          <w:ilvl w:val="0"/>
                          <w:numId w:val="6"/>
                        </w:numPr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获2023学年军训“优秀个人”称号，校街舞社期间获“十佳学生社团”证书。</w:t>
                      </w:r>
                    </w:p>
                    <w:p w14:paraId="785FD3E5">
                      <w:pPr>
                        <w:pStyle w:val="4"/>
                        <w:snapToGrid w:val="0"/>
                        <w:spacing w:before="0" w:beforeAutospacing="0" w:after="0" w:afterAutospacing="0" w:line="360" w:lineRule="exact"/>
                        <w:jc w:val="both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粗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479C4"/>
    <w:multiLevelType w:val="multilevel"/>
    <w:tmpl w:val="096479C4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1AB00A17"/>
    <w:multiLevelType w:val="multilevel"/>
    <w:tmpl w:val="1AB00A17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5FA21A8C"/>
    <w:multiLevelType w:val="multilevel"/>
    <w:tmpl w:val="5FA21A8C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A8464A0"/>
    <w:multiLevelType w:val="singleLevel"/>
    <w:tmpl w:val="6A8464A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6DC7395E"/>
    <w:multiLevelType w:val="multilevel"/>
    <w:tmpl w:val="6DC7395E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5">
    <w:nsid w:val="7D880FC4"/>
    <w:multiLevelType w:val="multilevel"/>
    <w:tmpl w:val="7D880FC4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2E0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Unresolved Mention"/>
    <w:basedOn w:val="6"/>
    <w:unhideWhenUsed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12">
    <w:name w:val="页脚 字符"/>
    <w:basedOn w:val="6"/>
    <w:link w:val="2"/>
    <w:uiPriority w:val="99"/>
    <w:rPr>
      <w:kern w:val="2"/>
      <w:sz w:val="18"/>
      <w:szCs w:val="18"/>
    </w:rPr>
  </w:style>
  <w:style w:type="paragraph" w:customStyle="1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简历AC044.docx</Template>
  <Pages>2</Pages>
  <Words>2</Words>
  <Characters>6</Characters>
  <Lines>4</Lines>
  <Paragraphs>2</Paragraphs>
  <TotalTime>6</TotalTime>
  <ScaleCrop>false</ScaleCrop>
  <LinksUpToDate>false</LinksUpToDate>
  <CharactersWithSpaces>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2026-04-17T04:37:00Z</dcterms:created>
  <dc:creator>kedao</dc:creator>
  <cp:lastModifiedBy>浅夏、流年~</cp:lastModifiedBy>
  <cp:lastPrinted>2026-04-17T06:20:00Z</cp:lastPrinted>
  <dcterms:modified xsi:type="dcterms:W3CDTF">2026-08-19T00:45:07Z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4E0EA4CECE1650C7FA73416A5D81F0C2_31</vt:lpwstr>
  </property>
  <property fmtid="{D5CDD505-2E9C-101B-9397-08002B2CF9AE}" pid="4" name="KSOTemplateDocerSaveRecord">
    <vt:lpwstr>eyJoZGlkIjoiNzFmMGQ4YThiN2U1OGE5Mzk3NjVkNjA0NTQyMDI1ODEiLCJ1c2VySWQiOiIyOTUyMzA5MzMifQ==</vt:lpwstr>
  </property>
</Properties>
</file>